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AF" w:rsidRPr="00C04640" w:rsidRDefault="00E70DAF" w:rsidP="00905F75">
      <w:pPr>
        <w:spacing w:line="420" w:lineRule="exact"/>
        <w:jc w:val="center"/>
        <w:rPr>
          <w:rFonts w:ascii="標楷體" w:eastAsia="標楷體" w:hAnsi="標楷體"/>
          <w:b/>
          <w:color w:val="000000"/>
          <w:sz w:val="28"/>
          <w:szCs w:val="32"/>
        </w:rPr>
      </w:pP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彰化縣慶祝建縣</w:t>
      </w:r>
      <w:r w:rsidRPr="00C04640">
        <w:rPr>
          <w:rFonts w:ascii="標楷體" w:eastAsia="標楷體" w:hAnsi="標楷體"/>
          <w:b/>
          <w:color w:val="000000"/>
          <w:sz w:val="28"/>
          <w:szCs w:val="32"/>
        </w:rPr>
        <w:t>290</w:t>
      </w: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週年</w:t>
      </w:r>
      <w:r w:rsidRPr="00C04640">
        <w:rPr>
          <w:rFonts w:ascii="標楷體" w:eastAsia="標楷體" w:hAnsi="標楷體"/>
          <w:b/>
          <w:color w:val="000000"/>
          <w:sz w:val="28"/>
          <w:szCs w:val="32"/>
        </w:rPr>
        <w:t>—</w:t>
      </w:r>
    </w:p>
    <w:p w:rsidR="00E70DAF" w:rsidRPr="00C04640" w:rsidRDefault="00E70DAF" w:rsidP="00905F75">
      <w:pPr>
        <w:spacing w:line="420" w:lineRule="exact"/>
        <w:jc w:val="center"/>
        <w:rPr>
          <w:rFonts w:ascii="標楷體" w:eastAsia="標楷體" w:hAnsi="標楷體"/>
          <w:b/>
          <w:color w:val="000000"/>
          <w:sz w:val="28"/>
          <w:szCs w:val="32"/>
        </w:rPr>
      </w:pPr>
      <w:r w:rsidRPr="00C04640">
        <w:rPr>
          <w:rFonts w:ascii="標楷體" w:eastAsia="標楷體" w:hAnsi="標楷體"/>
          <w:b/>
          <w:color w:val="000000"/>
          <w:sz w:val="28"/>
          <w:szCs w:val="32"/>
        </w:rPr>
        <w:t>102</w:t>
      </w: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年祖父母節</w:t>
      </w:r>
      <w:r w:rsidRPr="00C04640">
        <w:rPr>
          <w:rFonts w:ascii="標楷體" w:eastAsia="標楷體" w:hAnsi="標楷體"/>
          <w:b/>
          <w:color w:val="000000"/>
          <w:sz w:val="28"/>
          <w:szCs w:val="32"/>
        </w:rPr>
        <w:t>--</w:t>
      </w: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感恩與傳承</w:t>
      </w:r>
      <w:r w:rsidRPr="00C04640">
        <w:rPr>
          <w:rFonts w:ascii="標楷體" w:eastAsia="標楷體" w:hAnsi="標楷體"/>
          <w:b/>
          <w:color w:val="000000"/>
          <w:sz w:val="28"/>
          <w:szCs w:val="32"/>
        </w:rPr>
        <w:t>—</w:t>
      </w: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樂齡童軍家庭親子體驗營實施計畫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目的：促進世代傳承，讓孫子女了解祖父母對於家庭的意義。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配合教育部政策推動終身學習「</w:t>
      </w:r>
      <w:r w:rsidRPr="00C04640">
        <w:rPr>
          <w:rFonts w:ascii="標楷體" w:eastAsia="標楷體" w:hAnsi="標楷體"/>
          <w:b/>
          <w:color w:val="000000"/>
        </w:rPr>
        <w:t>331</w:t>
      </w:r>
      <w:r w:rsidRPr="00C04640">
        <w:rPr>
          <w:rFonts w:ascii="標楷體" w:eastAsia="標楷體" w:hAnsi="標楷體" w:hint="eastAsia"/>
          <w:b/>
          <w:color w:val="000000"/>
        </w:rPr>
        <w:t>」計晝，鼓勵童軍日行一善，關懷社區，培養服務觀念，及養成良好品格教育。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推展家庭關係與互動，穩定家庭發展功能，喚醒社會對長者關懷及對倫理之重視。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推廣家庭露營，藉由野外學習活動，鼓勵童軍關懷自然環境，培養生態保育觀念，以期自然環境永續發展。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統一發票宣導</w:t>
      </w:r>
      <w:r w:rsidRPr="00C04640">
        <w:rPr>
          <w:rFonts w:ascii="標楷體" w:eastAsia="標楷體" w:hAnsi="標楷體"/>
          <w:b/>
          <w:color w:val="000000"/>
        </w:rPr>
        <w:t xml:space="preserve"> (</w:t>
      </w:r>
      <w:r w:rsidRPr="00C04640">
        <w:rPr>
          <w:rFonts w:ascii="標楷體" w:eastAsia="標楷體" w:hAnsi="標楷體" w:hint="eastAsia"/>
          <w:b/>
          <w:color w:val="000000"/>
        </w:rPr>
        <w:t>發票換好禮</w:t>
      </w:r>
      <w:r w:rsidRPr="00C04640">
        <w:rPr>
          <w:rFonts w:ascii="標楷體" w:eastAsia="標楷體" w:hAnsi="標楷體"/>
          <w:b/>
          <w:color w:val="000000"/>
        </w:rPr>
        <w:t>):</w:t>
      </w:r>
    </w:p>
    <w:p w:rsidR="00E70DAF" w:rsidRPr="00C04640" w:rsidRDefault="00E70DAF" w:rsidP="00964641">
      <w:pPr>
        <w:spacing w:line="420" w:lineRule="exact"/>
        <w:ind w:leftChars="450" w:left="1080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憑</w:t>
      </w:r>
      <w:r w:rsidRPr="00C04640">
        <w:rPr>
          <w:rFonts w:ascii="標楷體" w:eastAsia="標楷體" w:hAnsi="標楷體"/>
          <w:b/>
          <w:color w:val="000000"/>
        </w:rPr>
        <w:t>102</w:t>
      </w:r>
      <w:r w:rsidRPr="00C04640">
        <w:rPr>
          <w:rFonts w:ascii="標楷體" w:eastAsia="標楷體" w:hAnsi="標楷體" w:hint="eastAsia"/>
          <w:b/>
          <w:color w:val="000000"/>
        </w:rPr>
        <w:t>年</w:t>
      </w:r>
      <w:r w:rsidRPr="00C04640">
        <w:rPr>
          <w:rFonts w:ascii="標楷體" w:eastAsia="標楷體" w:hAnsi="標楷體"/>
          <w:b/>
          <w:color w:val="000000"/>
        </w:rPr>
        <w:t>9</w:t>
      </w:r>
      <w:r w:rsidRPr="00C04640">
        <w:rPr>
          <w:rFonts w:ascii="標楷體" w:eastAsia="標楷體" w:hAnsi="標楷體" w:hint="eastAsia"/>
          <w:b/>
          <w:color w:val="000000"/>
        </w:rPr>
        <w:t>月份統一發票</w:t>
      </w:r>
      <w:r w:rsidRPr="00C04640">
        <w:rPr>
          <w:rFonts w:ascii="標楷體" w:eastAsia="標楷體" w:hAnsi="標楷體"/>
          <w:b/>
          <w:color w:val="000000"/>
        </w:rPr>
        <w:t>5</w:t>
      </w:r>
      <w:r w:rsidRPr="00C04640">
        <w:rPr>
          <w:rFonts w:ascii="標楷體" w:eastAsia="標楷體" w:hAnsi="標楷體" w:hint="eastAsia"/>
          <w:b/>
          <w:color w:val="000000"/>
        </w:rPr>
        <w:t>張，在地方稅務局闖關攤位兌換精美宣導品一份，歡迎大家一起做公益。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數量有限，送完為止，募集發票轉贈彰化縣弱勢團體運用。）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指導單位：教育部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主辦單位：彰化縣政府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承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協</w:t>
      </w:r>
      <w:r w:rsidRPr="00C04640">
        <w:rPr>
          <w:rFonts w:ascii="標楷體" w:eastAsia="標楷體" w:hAnsi="標楷體"/>
          <w:b/>
          <w:color w:val="000000"/>
        </w:rPr>
        <w:t>)</w:t>
      </w:r>
      <w:r w:rsidRPr="00C04640">
        <w:rPr>
          <w:rFonts w:ascii="標楷體" w:eastAsia="標楷體" w:hAnsi="標楷體" w:hint="eastAsia"/>
          <w:b/>
          <w:color w:val="000000"/>
        </w:rPr>
        <w:t>辦單位</w:t>
      </w:r>
      <w:r w:rsidRPr="00C04640">
        <w:rPr>
          <w:rFonts w:ascii="標楷體" w:eastAsia="標楷體" w:hAnsi="標楷體"/>
          <w:b/>
          <w:color w:val="000000"/>
        </w:rPr>
        <w:t xml:space="preserve">: </w:t>
      </w:r>
      <w:r w:rsidRPr="00C04640">
        <w:rPr>
          <w:rFonts w:ascii="標楷體" w:eastAsia="標楷體" w:hAnsi="標楷體" w:hint="eastAsia"/>
          <w:b/>
          <w:color w:val="000000"/>
        </w:rPr>
        <w:t>彰化縣童軍會</w:t>
      </w:r>
    </w:p>
    <w:p w:rsidR="00E70DAF" w:rsidRPr="00C04640" w:rsidRDefault="00E70DAF" w:rsidP="00964641">
      <w:pPr>
        <w:spacing w:line="420" w:lineRule="exact"/>
        <w:ind w:leftChars="700" w:left="1680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國小</w:t>
      </w:r>
      <w:r w:rsidRPr="00C04640">
        <w:rPr>
          <w:rFonts w:ascii="標楷體" w:eastAsia="標楷體" w:hAnsi="標楷體"/>
          <w:b/>
          <w:color w:val="000000"/>
        </w:rPr>
        <w:t>:</w:t>
      </w:r>
      <w:r w:rsidRPr="00C04640">
        <w:rPr>
          <w:rFonts w:ascii="標楷體" w:eastAsia="標楷體" w:hAnsi="標楷體" w:hint="eastAsia"/>
          <w:b/>
          <w:color w:val="000000"/>
        </w:rPr>
        <w:t>明正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田尾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香田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東山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芳苑等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</w:p>
    <w:p w:rsidR="00E70DAF" w:rsidRPr="00C04640" w:rsidRDefault="00E70DAF" w:rsidP="00964641">
      <w:pPr>
        <w:spacing w:line="420" w:lineRule="exact"/>
        <w:ind w:leftChars="700" w:left="1680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國中</w:t>
      </w:r>
      <w:r w:rsidRPr="00C04640">
        <w:rPr>
          <w:rFonts w:ascii="標楷體" w:eastAsia="標楷體" w:hAnsi="標楷體"/>
          <w:b/>
          <w:color w:val="000000"/>
        </w:rPr>
        <w:t>:</w:t>
      </w:r>
      <w:r w:rsidRPr="00C04640">
        <w:rPr>
          <w:rFonts w:ascii="標楷體" w:eastAsia="標楷體" w:hAnsi="標楷體" w:hint="eastAsia"/>
          <w:b/>
          <w:color w:val="000000"/>
        </w:rPr>
        <w:t>二水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原斗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伸港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線西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田尾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鹿鳴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埔心等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</w:p>
    <w:p w:rsidR="00E70DAF" w:rsidRPr="00C04640" w:rsidRDefault="00E70DAF" w:rsidP="00964641">
      <w:pPr>
        <w:spacing w:line="420" w:lineRule="exact"/>
        <w:ind w:leftChars="700" w:left="1680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彰化縣地方稅務局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彰化縣家庭教育中心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活動時間：</w:t>
      </w:r>
      <w:r w:rsidRPr="00C04640">
        <w:rPr>
          <w:rFonts w:ascii="標楷體" w:eastAsia="標楷體" w:hAnsi="標楷體"/>
          <w:b/>
          <w:color w:val="000000"/>
        </w:rPr>
        <w:t>102</w:t>
      </w:r>
      <w:r w:rsidRPr="00C04640">
        <w:rPr>
          <w:rFonts w:ascii="標楷體" w:eastAsia="標楷體" w:hAnsi="標楷體" w:hint="eastAsia"/>
          <w:b/>
          <w:color w:val="000000"/>
        </w:rPr>
        <w:t>年</w:t>
      </w:r>
      <w:r w:rsidRPr="00C04640">
        <w:rPr>
          <w:rFonts w:ascii="標楷體" w:eastAsia="標楷體" w:hAnsi="標楷體"/>
          <w:b/>
          <w:color w:val="000000"/>
        </w:rPr>
        <w:t>9</w:t>
      </w:r>
      <w:r w:rsidRPr="00C04640">
        <w:rPr>
          <w:rFonts w:ascii="標楷體" w:eastAsia="標楷體" w:hAnsi="標楷體" w:hint="eastAsia"/>
          <w:b/>
          <w:color w:val="000000"/>
        </w:rPr>
        <w:t>月</w:t>
      </w:r>
      <w:r w:rsidRPr="00C04640">
        <w:rPr>
          <w:rFonts w:ascii="標楷體" w:eastAsia="標楷體" w:hAnsi="標楷體"/>
          <w:b/>
          <w:color w:val="000000"/>
        </w:rPr>
        <w:t>28</w:t>
      </w:r>
      <w:r w:rsidRPr="00C04640">
        <w:rPr>
          <w:rFonts w:ascii="標楷體" w:eastAsia="標楷體" w:hAnsi="標楷體" w:hint="eastAsia"/>
          <w:b/>
          <w:color w:val="000000"/>
        </w:rPr>
        <w:t>日（星期六）</w:t>
      </w:r>
    </w:p>
    <w:p w:rsidR="00E70DAF" w:rsidRPr="00C04640" w:rsidRDefault="00E70DAF" w:rsidP="00197C98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活動地點：彰化縣社頭鄉清水岩童軍營地</w:t>
      </w:r>
    </w:p>
    <w:p w:rsidR="00E70DAF" w:rsidRPr="00C04640" w:rsidRDefault="00E70DAF" w:rsidP="00964641">
      <w:pPr>
        <w:spacing w:line="420" w:lineRule="exact"/>
        <w:ind w:leftChars="700" w:left="1680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彰化縣社頭鄉山腳路一段</w:t>
      </w:r>
      <w:r w:rsidRPr="00C04640">
        <w:rPr>
          <w:rFonts w:ascii="標楷體" w:eastAsia="標楷體" w:hAnsi="標楷體"/>
          <w:b/>
          <w:color w:val="000000"/>
        </w:rPr>
        <w:t>268</w:t>
      </w:r>
      <w:r w:rsidRPr="00C04640">
        <w:rPr>
          <w:rFonts w:ascii="標楷體" w:eastAsia="標楷體" w:hAnsi="標楷體" w:hint="eastAsia"/>
          <w:b/>
          <w:color w:val="000000"/>
        </w:rPr>
        <w:t>號</w:t>
      </w:r>
      <w:r w:rsidRPr="00C04640">
        <w:rPr>
          <w:rFonts w:ascii="標楷體" w:eastAsia="標楷體" w:hAnsi="標楷體"/>
          <w:b/>
          <w:color w:val="000000"/>
        </w:rPr>
        <w:t xml:space="preserve">    04-8737350))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參加對象：</w:t>
      </w:r>
      <w:r w:rsidRPr="00C04640">
        <w:rPr>
          <w:rFonts w:ascii="標楷體" w:eastAsia="標楷體" w:hAnsi="標楷體"/>
          <w:b/>
          <w:color w:val="000000"/>
        </w:rPr>
        <w:t>88</w:t>
      </w:r>
      <w:r w:rsidRPr="00C04640">
        <w:rPr>
          <w:rFonts w:ascii="標楷體" w:eastAsia="標楷體" w:hAnsi="標楷體" w:hint="eastAsia"/>
          <w:b/>
          <w:color w:val="000000"/>
        </w:rPr>
        <w:t>家庭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隊</w:t>
      </w:r>
      <w:r w:rsidRPr="00C04640">
        <w:rPr>
          <w:rFonts w:ascii="標楷體" w:eastAsia="標楷體" w:hAnsi="標楷體"/>
          <w:b/>
          <w:color w:val="000000"/>
        </w:rPr>
        <w:t>) (</w:t>
      </w:r>
      <w:r w:rsidRPr="00C04640">
        <w:rPr>
          <w:rFonts w:ascii="標楷體" w:eastAsia="標楷體" w:hAnsi="標楷體" w:hint="eastAsia"/>
          <w:b/>
          <w:color w:val="000000"/>
        </w:rPr>
        <w:t>或</w:t>
      </w:r>
      <w:r w:rsidRPr="00C04640">
        <w:rPr>
          <w:rFonts w:ascii="標楷體" w:eastAsia="標楷體" w:hAnsi="標楷體"/>
          <w:b/>
          <w:color w:val="000000"/>
        </w:rPr>
        <w:t>102</w:t>
      </w:r>
      <w:r w:rsidRPr="00C04640">
        <w:rPr>
          <w:rFonts w:ascii="標楷體" w:eastAsia="標楷體" w:hAnsi="標楷體" w:hint="eastAsia"/>
          <w:b/>
          <w:color w:val="000000"/>
        </w:rPr>
        <w:t>家庭隊</w:t>
      </w:r>
      <w:r w:rsidRPr="00C04640">
        <w:rPr>
          <w:rFonts w:ascii="標楷體" w:eastAsia="標楷體" w:hAnsi="標楷體"/>
          <w:b/>
          <w:color w:val="000000"/>
        </w:rPr>
        <w:t xml:space="preserve">) </w:t>
      </w:r>
    </w:p>
    <w:p w:rsidR="00E70DAF" w:rsidRPr="00C04640" w:rsidRDefault="00E70DAF" w:rsidP="00B40B38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對童軍活動有興趣之家庭成員</w:t>
      </w:r>
      <w:r w:rsidRPr="00C04640">
        <w:rPr>
          <w:rFonts w:ascii="標楷體" w:eastAsia="標楷體" w:hAnsi="標楷體"/>
          <w:b/>
          <w:color w:val="000000"/>
        </w:rPr>
        <w:t>,</w:t>
      </w:r>
      <w:r w:rsidRPr="00C04640">
        <w:rPr>
          <w:rFonts w:ascii="標楷體" w:eastAsia="標楷體" w:hAnsi="標楷體" w:hint="eastAsia"/>
          <w:b/>
          <w:color w:val="000000"/>
        </w:rPr>
        <w:t>不限童軍身分。</w:t>
      </w:r>
    </w:p>
    <w:p w:rsidR="00E70DAF" w:rsidRPr="00C04640" w:rsidRDefault="00E70DAF" w:rsidP="00B40B38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完成本會年度登記之童軍團團員家庭。</w:t>
      </w:r>
    </w:p>
    <w:p w:rsidR="00E70DAF" w:rsidRPr="00C04640" w:rsidRDefault="00E70DAF" w:rsidP="00830208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參加專科考驗之行義及高級童軍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請團長統一報名製表簽章</w:t>
      </w:r>
      <w:r w:rsidRPr="00C04640">
        <w:rPr>
          <w:rFonts w:ascii="標楷體" w:eastAsia="標楷體" w:hAnsi="標楷體"/>
          <w:b/>
          <w:color w:val="000000"/>
        </w:rPr>
        <w:t>)</w:t>
      </w:r>
      <w:r w:rsidRPr="00C04640">
        <w:rPr>
          <w:rFonts w:ascii="標楷體" w:eastAsia="標楷體" w:hAnsi="標楷體" w:hint="eastAsia"/>
          <w:b/>
          <w:color w:val="000000"/>
        </w:rPr>
        <w:t>。</w:t>
      </w:r>
    </w:p>
    <w:p w:rsidR="00E70DAF" w:rsidRPr="00C04640" w:rsidRDefault="00E70DAF" w:rsidP="00DE5DFD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八、活動內容：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</w:p>
    <w:p w:rsidR="00E70DAF" w:rsidRPr="00C04640" w:rsidRDefault="00E70DAF" w:rsidP="00DE5DFD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</w:rPr>
        <w:t xml:space="preserve">   </w:t>
      </w:r>
      <w:r w:rsidRPr="00C04640">
        <w:rPr>
          <w:rFonts w:ascii="標楷體" w:eastAsia="標楷體" w:hAnsi="標楷體" w:hint="eastAsia"/>
          <w:b/>
          <w:color w:val="000000"/>
        </w:rPr>
        <w:t>第一天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8"/>
          <w:attr w:name="Month" w:val="9"/>
          <w:attr w:name="Year" w:val="2013"/>
        </w:smartTagPr>
        <w:r w:rsidRPr="00C04640">
          <w:rPr>
            <w:rFonts w:ascii="標楷體" w:eastAsia="標楷體" w:hAnsi="標楷體"/>
            <w:b/>
            <w:color w:val="000000"/>
          </w:rPr>
          <w:t>9</w:t>
        </w:r>
        <w:r w:rsidRPr="00C04640">
          <w:rPr>
            <w:rFonts w:ascii="標楷體" w:eastAsia="標楷體" w:hAnsi="標楷體" w:hint="eastAsia"/>
            <w:b/>
            <w:color w:val="000000"/>
          </w:rPr>
          <w:t>月</w:t>
        </w:r>
        <w:r w:rsidRPr="00C04640">
          <w:rPr>
            <w:rFonts w:ascii="標楷體" w:eastAsia="標楷體" w:hAnsi="標楷體"/>
            <w:b/>
            <w:color w:val="000000"/>
          </w:rPr>
          <w:t>28</w:t>
        </w:r>
        <w:r w:rsidRPr="00C04640">
          <w:rPr>
            <w:rFonts w:ascii="標楷體" w:eastAsia="標楷體" w:hAnsi="標楷體" w:hint="eastAsia"/>
            <w:b/>
            <w:color w:val="000000"/>
          </w:rPr>
          <w:t>日</w:t>
        </w:r>
      </w:smartTag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星期六</w:t>
      </w:r>
      <w:r w:rsidRPr="00C04640">
        <w:rPr>
          <w:rFonts w:ascii="標楷體" w:eastAsia="標楷體" w:hAnsi="標楷體"/>
          <w:b/>
          <w:color w:val="000000"/>
        </w:rPr>
        <w:t>)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6"/>
        <w:gridCol w:w="3960"/>
        <w:gridCol w:w="4485"/>
      </w:tblGrid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活動內容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備註</w:t>
            </w: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0900~0930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工作人員進站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0930~1000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工作會議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專科考驗報到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highlight w:val="cyan"/>
              </w:rPr>
            </w:pPr>
            <w:r w:rsidRPr="00C04640">
              <w:rPr>
                <w:rFonts w:ascii="標楷體" w:eastAsia="標楷體" w:hAnsi="標楷體"/>
                <w:b/>
                <w:color w:val="000000"/>
                <w:highlight w:val="cyan"/>
              </w:rPr>
              <w:t>1000~1330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準備事宜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專科考驗開始至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>1730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露營專科研習課程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限童軍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>&amp;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行義參加</w:t>
            </w: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1400~1430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親子活動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報到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1430-1450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闖關說明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C317E4">
        <w:trPr>
          <w:trHeight w:val="2880"/>
        </w:trPr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1450~1730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 w:hint="eastAsia"/>
                <w:b/>
                <w:color w:val="000000"/>
                <w:lang w:val="zh-TW"/>
              </w:rPr>
              <w:t>闖關分站體驗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：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1.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金氏遊戲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 xml:space="preserve">  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2.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探索活動</w:t>
            </w:r>
            <w:r w:rsidRPr="00C04640">
              <w:rPr>
                <w:rFonts w:ascii="標楷體" w:eastAsia="標楷體" w:hAnsi="標楷體"/>
                <w:color w:val="000000"/>
                <w:lang w:val="zh-TW"/>
              </w:rPr>
              <w:t xml:space="preserve"> 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3.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簡易結繩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 xml:space="preserve">  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4.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手工藝製作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5.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親子定向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6.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急救體驗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(CPR)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7.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三角巾包紮</w:t>
            </w: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 xml:space="preserve">8. 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攀樹體驗</w:t>
            </w: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9.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搶救水資源大作戰</w:t>
            </w: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10.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無具野炊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(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爆蛋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&amp;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柳丁肉製作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)</w:t>
            </w:r>
          </w:p>
          <w:p w:rsidR="00E70DAF" w:rsidRPr="00C04640" w:rsidRDefault="00E70DAF" w:rsidP="00C317E4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11.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租稅教育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(</w:t>
            </w: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捐發票做愛心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)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採家庭小隊闖關方式進行</w:t>
            </w: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hint="eastAsia"/>
                <w:color w:val="000000"/>
              </w:rPr>
              <w:t>每人持有當月發票</w:t>
            </w:r>
            <w:r w:rsidRPr="00C04640">
              <w:rPr>
                <w:rFonts w:ascii="標楷體" w:eastAsia="標楷體" w:hAnsi="標楷體"/>
                <w:color w:val="000000"/>
              </w:rPr>
              <w:t>5</w:t>
            </w:r>
            <w:r w:rsidRPr="00C04640">
              <w:rPr>
                <w:rFonts w:ascii="標楷體" w:eastAsia="標楷體" w:hAnsi="標楷體" w:hint="eastAsia"/>
                <w:color w:val="000000"/>
              </w:rPr>
              <w:t>張以上兌換紀念品</w:t>
            </w:r>
          </w:p>
        </w:tc>
      </w:tr>
      <w:tr w:rsidR="00E70DAF" w:rsidRPr="00C04640" w:rsidTr="000807B6">
        <w:trPr>
          <w:trHeight w:val="630"/>
        </w:trPr>
        <w:tc>
          <w:tcPr>
            <w:tcW w:w="1336" w:type="dxa"/>
            <w:vAlign w:val="center"/>
          </w:tcPr>
          <w:p w:rsidR="00E70DAF" w:rsidRPr="00C04640" w:rsidRDefault="00E70DAF" w:rsidP="000807B6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1600-1730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0807B6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志工授證及聯誼會議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 xml:space="preserve"> 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0807B6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hint="eastAsia"/>
                <w:color w:val="000000"/>
              </w:rPr>
              <w:t>參加本會志工訓夥伴</w:t>
            </w:r>
          </w:p>
          <w:p w:rsidR="00E70DAF" w:rsidRPr="00C04640" w:rsidRDefault="00E70DAF" w:rsidP="000807B6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>1600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報到</w:t>
            </w: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>1630-1730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授証</w:t>
            </w: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 xml:space="preserve"> 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營火</w:t>
            </w: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>(1900-2130)</w:t>
            </w:r>
          </w:p>
        </w:tc>
      </w:tr>
      <w:tr w:rsidR="00E70DAF" w:rsidRPr="00C04640" w:rsidTr="00946E9E">
        <w:tc>
          <w:tcPr>
            <w:tcW w:w="1336" w:type="dxa"/>
            <w:vAlign w:val="center"/>
          </w:tcPr>
          <w:p w:rsidR="00E70DAF" w:rsidRPr="00C04640" w:rsidRDefault="00E70DAF" w:rsidP="00946E9E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>1600-1730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946E9E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cs="標楷體" w:hint="eastAsia"/>
                <w:color w:val="000000"/>
                <w:lang w:val="zh-TW"/>
              </w:rPr>
              <w:t>木章持有人聯誼會</w:t>
            </w:r>
            <w:r w:rsidRPr="00C04640">
              <w:rPr>
                <w:rFonts w:ascii="標楷體" w:eastAsia="標楷體" w:hAnsi="標楷體" w:cs="標楷體"/>
                <w:color w:val="000000"/>
                <w:lang w:val="zh-TW"/>
              </w:rPr>
              <w:t xml:space="preserve"> 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946E9E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C04640">
              <w:rPr>
                <w:rFonts w:ascii="標楷體" w:eastAsia="標楷體" w:hAnsi="標楷體" w:hint="eastAsia"/>
                <w:color w:val="000000"/>
              </w:rPr>
              <w:t>本縣木章持有人</w:t>
            </w:r>
            <w:r w:rsidRPr="00C04640">
              <w:rPr>
                <w:rFonts w:ascii="標楷體" w:eastAsia="標楷體" w:hAnsi="標楷體"/>
                <w:color w:val="000000"/>
              </w:rPr>
              <w:t xml:space="preserve"> </w:t>
            </w:r>
            <w:r w:rsidRPr="00C04640">
              <w:rPr>
                <w:rFonts w:ascii="標楷體" w:eastAsia="標楷體" w:hAnsi="標楷體" w:hint="eastAsia"/>
                <w:color w:val="000000"/>
              </w:rPr>
              <w:t>已回電報名參加者</w:t>
            </w:r>
          </w:p>
          <w:p w:rsidR="00E70DAF" w:rsidRPr="00C04640" w:rsidRDefault="00E70DAF" w:rsidP="00946E9E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>1600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報到</w:t>
            </w: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>1630-1730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聯誼會</w:t>
            </w:r>
            <w:r w:rsidRPr="00C04640">
              <w:rPr>
                <w:rFonts w:ascii="標楷體" w:eastAsia="標楷體" w:hAnsi="標楷體" w:cs="標楷體"/>
                <w:color w:val="000000"/>
                <w:sz w:val="20"/>
                <w:szCs w:val="20"/>
                <w:lang w:val="zh-TW"/>
              </w:rPr>
              <w:t xml:space="preserve"> 1900-2130</w:t>
            </w:r>
            <w:r w:rsidRPr="00C04640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val="zh-TW"/>
              </w:rPr>
              <w:t>營火</w:t>
            </w: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1730~1830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晚餐</w:t>
            </w:r>
            <w:bookmarkStart w:id="0" w:name="_GoBack"/>
            <w:bookmarkEnd w:id="0"/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大會提供</w:t>
            </w: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1900~2130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大會式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營火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2130-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快樂歸賦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>(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想露營者繼續活動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(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露營者須先登記，隔日早餐請自備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E70DAF" w:rsidRPr="00C04640" w:rsidTr="00C317E4">
        <w:tc>
          <w:tcPr>
            <w:tcW w:w="1336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第二天</w:t>
            </w:r>
          </w:p>
        </w:tc>
        <w:tc>
          <w:tcPr>
            <w:tcW w:w="3960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 w:cs="標楷體"/>
                <w:color w:val="000000"/>
                <w:lang w:val="zh-TW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9"/>
                <w:attr w:name="Year" w:val="2013"/>
              </w:smartTagPr>
              <w:r w:rsidRPr="00C04640">
                <w:rPr>
                  <w:rFonts w:ascii="標楷體" w:eastAsia="標楷體" w:hAnsi="標楷體"/>
                  <w:b/>
                  <w:color w:val="000000"/>
                </w:rPr>
                <w:t>9</w:t>
              </w:r>
              <w:r w:rsidRPr="00C04640">
                <w:rPr>
                  <w:rFonts w:ascii="標楷體" w:eastAsia="標楷體" w:hAnsi="標楷體" w:hint="eastAsia"/>
                  <w:b/>
                  <w:color w:val="000000"/>
                </w:rPr>
                <w:t>月</w:t>
              </w:r>
              <w:r w:rsidRPr="00C04640">
                <w:rPr>
                  <w:rFonts w:ascii="標楷體" w:eastAsia="標楷體" w:hAnsi="標楷體"/>
                  <w:b/>
                  <w:color w:val="000000"/>
                </w:rPr>
                <w:t>29</w:t>
              </w:r>
              <w:r w:rsidRPr="00C04640">
                <w:rPr>
                  <w:rFonts w:ascii="標楷體" w:eastAsia="標楷體" w:hAnsi="標楷體" w:hint="eastAsia"/>
                  <w:b/>
                  <w:color w:val="000000"/>
                </w:rPr>
                <w:t>日</w:t>
              </w:r>
            </w:smartTag>
            <w:r w:rsidRPr="00C04640">
              <w:rPr>
                <w:rFonts w:ascii="標楷體" w:eastAsia="標楷體" w:hAnsi="標楷體"/>
                <w:b/>
                <w:color w:val="000000"/>
              </w:rPr>
              <w:t>(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星期日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)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露營者登山追蹤</w:t>
            </w:r>
          </w:p>
        </w:tc>
        <w:tc>
          <w:tcPr>
            <w:tcW w:w="4485" w:type="dxa"/>
            <w:vAlign w:val="center"/>
          </w:tcPr>
          <w:p w:rsidR="00E70DAF" w:rsidRPr="00C04640" w:rsidRDefault="00E70DAF" w:rsidP="00C317E4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70DAF" w:rsidRPr="00C04640" w:rsidRDefault="00E70DAF" w:rsidP="00FE783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自行攜帶品</w:t>
      </w:r>
      <w:r w:rsidRPr="00C04640">
        <w:rPr>
          <w:rFonts w:ascii="標楷體" w:eastAsia="標楷體" w:hAnsi="標楷體"/>
          <w:b/>
          <w:color w:val="000000"/>
        </w:rPr>
        <w:t>:</w:t>
      </w:r>
      <w:r w:rsidRPr="00C04640">
        <w:rPr>
          <w:rFonts w:ascii="標楷體" w:eastAsia="標楷體" w:hAnsi="標楷體" w:hint="eastAsia"/>
          <w:b/>
          <w:color w:val="000000"/>
        </w:rPr>
        <w:t>個人餐具（碗、筷、匙）、雨衣、個人習慣藥品、身分證、健保卡、衛生用品、手電筒、水壺、防曬油、防蚊液、原子筆、筆記本。請勿攜帶貴重物品及大量金錢，遺失請自行負責。營地無法提供插座作手機等充電使用，請自行於家中充電完成。</w:t>
      </w:r>
      <w:r w:rsidRPr="00C04640">
        <w:rPr>
          <w:rFonts w:ascii="標楷體" w:eastAsia="標楷體" w:hAnsi="標楷體"/>
          <w:b/>
          <w:color w:val="000000"/>
        </w:rPr>
        <w:t xml:space="preserve">   </w:t>
      </w:r>
    </w:p>
    <w:p w:rsidR="00E70DAF" w:rsidRPr="00C04640" w:rsidRDefault="00E70DAF" w:rsidP="00964641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經費</w:t>
      </w:r>
    </w:p>
    <w:p w:rsidR="00E70DAF" w:rsidRPr="00C04640" w:rsidRDefault="00E70DAF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每人繳交新臺幣</w:t>
      </w:r>
      <w:r w:rsidRPr="00C04640">
        <w:rPr>
          <w:rFonts w:ascii="標楷體" w:eastAsia="標楷體" w:hAnsi="標楷體"/>
          <w:b/>
          <w:color w:val="000000"/>
          <w:u w:val="single"/>
        </w:rPr>
        <w:t xml:space="preserve"> 100</w:t>
      </w:r>
      <w:r w:rsidRPr="00C04640">
        <w:rPr>
          <w:rFonts w:ascii="標楷體" w:eastAsia="標楷體" w:hAnsi="標楷體" w:hint="eastAsia"/>
          <w:b/>
          <w:color w:val="000000"/>
        </w:rPr>
        <w:t>元整（含場地費、晚餐、保險費等）</w:t>
      </w:r>
    </w:p>
    <w:p w:rsidR="00E70DAF" w:rsidRPr="00C04640" w:rsidRDefault="00E70DAF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請彰化縣縣政府補助。</w:t>
      </w:r>
    </w:p>
    <w:p w:rsidR="00E70DAF" w:rsidRPr="00C04640" w:rsidRDefault="00E70DAF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不足經費由本會負責。</w:t>
      </w:r>
    </w:p>
    <w:p w:rsidR="00E70DAF" w:rsidRPr="00C04640" w:rsidRDefault="00E70DAF" w:rsidP="00FE7835">
      <w:pPr>
        <w:numPr>
          <w:ilvl w:val="0"/>
          <w:numId w:val="3"/>
        </w:numPr>
        <w:spacing w:line="420" w:lineRule="exact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報名辦法：請以家庭為單位向本會報名。</w:t>
      </w:r>
      <w:hyperlink r:id="rId7" w:history="1">
        <w:r w:rsidRPr="00C04640">
          <w:rPr>
            <w:rStyle w:val="Hyperlink"/>
            <w:rFonts w:hint="eastAsia"/>
            <w:color w:val="000000"/>
            <w:u w:val="none"/>
          </w:rPr>
          <w:t>報名表於</w:t>
        </w:r>
        <w:r w:rsidRPr="00C04640">
          <w:rPr>
            <w:rStyle w:val="Hyperlink"/>
            <w:color w:val="000000"/>
            <w:u w:val="none"/>
          </w:rPr>
          <w:t>102</w:t>
        </w:r>
        <w:r w:rsidRPr="00C04640">
          <w:rPr>
            <w:rStyle w:val="Hyperlink"/>
            <w:rFonts w:hint="eastAsia"/>
            <w:color w:val="000000"/>
            <w:u w:val="none"/>
          </w:rPr>
          <w:t>年</w:t>
        </w:r>
        <w:r w:rsidRPr="00C04640">
          <w:rPr>
            <w:rStyle w:val="Hyperlink"/>
            <w:color w:val="000000"/>
            <w:u w:val="none"/>
          </w:rPr>
          <w:t xml:space="preserve">9 </w:t>
        </w:r>
        <w:r w:rsidRPr="00C04640">
          <w:rPr>
            <w:rStyle w:val="Hyperlink"/>
            <w:rFonts w:hint="eastAsia"/>
            <w:color w:val="000000"/>
            <w:u w:val="none"/>
          </w:rPr>
          <w:t>月</w:t>
        </w:r>
        <w:r w:rsidRPr="00C04640">
          <w:rPr>
            <w:rStyle w:val="Hyperlink"/>
            <w:color w:val="000000"/>
            <w:u w:val="none"/>
          </w:rPr>
          <w:t>15</w:t>
        </w:r>
        <w:r w:rsidRPr="00C04640">
          <w:rPr>
            <w:rStyle w:val="Hyperlink"/>
            <w:rFonts w:hint="eastAsia"/>
            <w:color w:val="000000"/>
            <w:u w:val="none"/>
          </w:rPr>
          <w:t>日前傳送</w:t>
        </w:r>
        <w:r w:rsidRPr="00C04640">
          <w:rPr>
            <w:rStyle w:val="Hyperlink"/>
            <w:color w:val="000000"/>
          </w:rPr>
          <w:t>ch7115359@gmail.com</w:t>
        </w:r>
      </w:hyperlink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，經匯款確認後才完成報名手續。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最多</w:t>
      </w:r>
      <w:r w:rsidRPr="00C04640">
        <w:rPr>
          <w:rFonts w:ascii="標楷體" w:eastAsia="標楷體" w:hAnsi="標楷體"/>
          <w:b/>
          <w:color w:val="000000"/>
        </w:rPr>
        <w:t>102</w:t>
      </w:r>
      <w:r w:rsidRPr="00C04640">
        <w:rPr>
          <w:rFonts w:ascii="標楷體" w:eastAsia="標楷體" w:hAnsi="標楷體" w:hint="eastAsia"/>
          <w:b/>
          <w:color w:val="000000"/>
        </w:rPr>
        <w:t>隊，額滿即停止報名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見網路公告</w:t>
      </w:r>
      <w:r w:rsidRPr="00C04640">
        <w:rPr>
          <w:rFonts w:ascii="標楷體" w:eastAsia="標楷體" w:hAnsi="標楷體"/>
          <w:b/>
          <w:color w:val="000000"/>
        </w:rPr>
        <w:t>)</w:t>
      </w:r>
      <w:r w:rsidRPr="00C04640">
        <w:rPr>
          <w:rFonts w:ascii="標楷體" w:eastAsia="標楷體" w:hAnsi="標楷體" w:hint="eastAsia"/>
          <w:b/>
          <w:color w:val="000000"/>
        </w:rPr>
        <w:t>超額時列為候補，遇出缺時依序抵補。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聯絡人：周佩玲</w:t>
      </w: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莊湘眉，電話</w:t>
      </w:r>
      <w:r w:rsidRPr="00C04640">
        <w:rPr>
          <w:rFonts w:ascii="標楷體" w:eastAsia="標楷體" w:hAnsi="標楷體"/>
          <w:b/>
          <w:color w:val="000000"/>
        </w:rPr>
        <w:t xml:space="preserve">7115359  </w:t>
      </w:r>
      <w:r w:rsidRPr="00C04640">
        <w:rPr>
          <w:rFonts w:ascii="標楷體" w:eastAsia="標楷體" w:hAnsi="標楷體" w:hint="eastAsia"/>
          <w:b/>
          <w:color w:val="000000"/>
        </w:rPr>
        <w:t>。本會網址</w:t>
      </w:r>
      <w:r w:rsidRPr="00C04640">
        <w:rPr>
          <w:rFonts w:ascii="標楷體" w:eastAsia="標楷體" w:hAnsi="標楷體"/>
          <w:b/>
          <w:color w:val="000000"/>
        </w:rPr>
        <w:t xml:space="preserve">: http://163.23.68.10/scout/ 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郵政劃撥帳號：</w:t>
      </w:r>
      <w:r w:rsidRPr="00C04640">
        <w:rPr>
          <w:rFonts w:ascii="標楷體" w:eastAsia="標楷體" w:hAnsi="標楷體"/>
          <w:b/>
          <w:color w:val="000000"/>
        </w:rPr>
        <w:t xml:space="preserve">21695321  </w:t>
      </w:r>
      <w:r w:rsidRPr="00C04640">
        <w:rPr>
          <w:rFonts w:ascii="標楷體" w:eastAsia="標楷體" w:hAnsi="標楷體" w:hint="eastAsia"/>
          <w:b/>
          <w:color w:val="000000"/>
        </w:rPr>
        <w:t>戶名：彰化縣童軍會。</w:t>
      </w:r>
    </w:p>
    <w:p w:rsidR="00E70DAF" w:rsidRPr="00C04640" w:rsidRDefault="00E70DAF" w:rsidP="00964641">
      <w:pPr>
        <w:numPr>
          <w:ilvl w:val="1"/>
          <w:numId w:val="3"/>
        </w:numPr>
        <w:spacing w:line="420" w:lineRule="exact"/>
        <w:ind w:left="1094" w:hanging="737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錄取參加名單及報到須知公佈於彰化縣童軍會網站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隨時更新</w:t>
      </w:r>
      <w:r w:rsidRPr="00C04640">
        <w:rPr>
          <w:rFonts w:ascii="標楷體" w:eastAsia="標楷體" w:hAnsi="標楷體"/>
          <w:b/>
          <w:color w:val="000000"/>
        </w:rPr>
        <w:t>)</w:t>
      </w:r>
      <w:r w:rsidRPr="00C04640">
        <w:rPr>
          <w:rFonts w:ascii="標楷體" w:eastAsia="標楷體" w:hAnsi="標楷體" w:hint="eastAsia"/>
          <w:b/>
          <w:color w:val="000000"/>
        </w:rPr>
        <w:t>。</w:t>
      </w:r>
    </w:p>
    <w:p w:rsidR="00E70DAF" w:rsidRPr="00C04640" w:rsidRDefault="00E70DAF" w:rsidP="00CB3F0C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如遇天候等不可抗力因素延後辦理或停辦時，由本會網路公告及手機訊息告知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遇颱風時與縣府颱風停課、班同步實施</w:t>
      </w:r>
      <w:r w:rsidRPr="00C04640">
        <w:rPr>
          <w:rFonts w:ascii="標楷體" w:eastAsia="標楷體" w:hAnsi="標楷體"/>
          <w:b/>
          <w:color w:val="000000"/>
        </w:rPr>
        <w:t>)</w:t>
      </w:r>
      <w:r w:rsidRPr="00C04640">
        <w:rPr>
          <w:rFonts w:ascii="標楷體" w:eastAsia="標楷體" w:hAnsi="標楷體" w:hint="eastAsia"/>
          <w:b/>
          <w:color w:val="000000"/>
        </w:rPr>
        <w:t>，並辦理退費事宜。</w:t>
      </w:r>
    </w:p>
    <w:p w:rsidR="00E70DAF" w:rsidRPr="00C04640" w:rsidRDefault="00E70DAF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 w:hint="eastAsia"/>
          <w:b/>
          <w:color w:val="000000"/>
        </w:rPr>
        <w:t>本計畫經縣府核定後實施，修正時亦同。</w:t>
      </w:r>
      <w:r w:rsidRPr="00C04640">
        <w:rPr>
          <w:rFonts w:ascii="標楷體" w:eastAsia="標楷體" w:hAnsi="標楷體"/>
          <w:b/>
          <w:color w:val="000000"/>
        </w:rPr>
        <w:t>(</w:t>
      </w:r>
      <w:r w:rsidRPr="00C04640">
        <w:rPr>
          <w:rFonts w:ascii="標楷體" w:eastAsia="標楷體" w:hAnsi="標楷體" w:hint="eastAsia"/>
          <w:b/>
          <w:color w:val="000000"/>
        </w:rPr>
        <w:t>詳見童軍會網站公告</w:t>
      </w:r>
      <w:r w:rsidRPr="00C04640">
        <w:rPr>
          <w:rFonts w:ascii="標楷體" w:eastAsia="標楷體" w:hAnsi="標楷體"/>
          <w:b/>
          <w:color w:val="000000"/>
        </w:rPr>
        <w:t>)</w:t>
      </w:r>
    </w:p>
    <w:p w:rsidR="00E70DAF" w:rsidRPr="00C04640" w:rsidRDefault="00E70DAF" w:rsidP="0009241A">
      <w:pPr>
        <w:spacing w:line="420" w:lineRule="exact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C04640">
        <w:rPr>
          <w:rFonts w:ascii="標楷體" w:eastAsia="標楷體" w:hAnsi="標楷體"/>
          <w:b/>
          <w:color w:val="000000"/>
        </w:rPr>
        <w:br w:type="page"/>
      </w:r>
      <w:r w:rsidRPr="00C04640">
        <w:rPr>
          <w:rFonts w:ascii="標楷體" w:eastAsia="標楷體" w:hAnsi="標楷體" w:hint="eastAsia"/>
          <w:b/>
          <w:color w:val="000000"/>
          <w:sz w:val="28"/>
          <w:szCs w:val="28"/>
        </w:rPr>
        <w:t>彰化縣慶祝建縣</w:t>
      </w:r>
      <w:r w:rsidRPr="00C04640">
        <w:rPr>
          <w:rFonts w:ascii="標楷體" w:eastAsia="標楷體" w:hAnsi="標楷體"/>
          <w:b/>
          <w:color w:val="000000"/>
          <w:sz w:val="28"/>
          <w:szCs w:val="28"/>
        </w:rPr>
        <w:t>290</w:t>
      </w:r>
      <w:r w:rsidRPr="00C04640">
        <w:rPr>
          <w:rFonts w:ascii="標楷體" w:eastAsia="標楷體" w:hAnsi="標楷體" w:hint="eastAsia"/>
          <w:b/>
          <w:color w:val="000000"/>
          <w:sz w:val="28"/>
          <w:szCs w:val="28"/>
        </w:rPr>
        <w:t>週年</w:t>
      </w:r>
      <w:r w:rsidRPr="00C04640">
        <w:rPr>
          <w:rFonts w:ascii="標楷體" w:eastAsia="標楷體" w:hAnsi="標楷體"/>
          <w:b/>
          <w:color w:val="000000"/>
          <w:sz w:val="28"/>
          <w:szCs w:val="28"/>
        </w:rPr>
        <w:t>—</w:t>
      </w:r>
    </w:p>
    <w:p w:rsidR="00E70DAF" w:rsidRPr="00C04640" w:rsidRDefault="00E70DAF" w:rsidP="00F829CC">
      <w:pPr>
        <w:spacing w:line="42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C04640">
        <w:rPr>
          <w:rFonts w:ascii="標楷體" w:eastAsia="標楷體" w:hAnsi="標楷體"/>
          <w:b/>
          <w:color w:val="000000"/>
          <w:sz w:val="28"/>
          <w:szCs w:val="28"/>
        </w:rPr>
        <w:t>102</w:t>
      </w:r>
      <w:r w:rsidRPr="00C04640">
        <w:rPr>
          <w:rFonts w:ascii="標楷體" w:eastAsia="標楷體" w:hAnsi="標楷體" w:hint="eastAsia"/>
          <w:b/>
          <w:color w:val="000000"/>
          <w:sz w:val="28"/>
          <w:szCs w:val="28"/>
        </w:rPr>
        <w:t>年祖父母節</w:t>
      </w:r>
      <w:r w:rsidRPr="00C04640">
        <w:rPr>
          <w:rFonts w:ascii="標楷體" w:eastAsia="標楷體" w:hAnsi="標楷體"/>
          <w:b/>
          <w:color w:val="000000"/>
          <w:sz w:val="28"/>
          <w:szCs w:val="28"/>
        </w:rPr>
        <w:t>--</w:t>
      </w:r>
      <w:r w:rsidRPr="00C04640">
        <w:rPr>
          <w:rFonts w:ascii="標楷體" w:eastAsia="標楷體" w:hAnsi="標楷體" w:hint="eastAsia"/>
          <w:b/>
          <w:color w:val="000000"/>
          <w:sz w:val="28"/>
          <w:szCs w:val="28"/>
        </w:rPr>
        <w:t>感恩與傳承</w:t>
      </w:r>
      <w:r w:rsidRPr="00C04640">
        <w:rPr>
          <w:rFonts w:ascii="標楷體" w:eastAsia="標楷體" w:hAnsi="標楷體"/>
          <w:b/>
          <w:color w:val="000000"/>
          <w:sz w:val="28"/>
          <w:szCs w:val="28"/>
        </w:rPr>
        <w:t>--</w:t>
      </w:r>
      <w:r w:rsidRPr="00C04640">
        <w:rPr>
          <w:rFonts w:ascii="標楷體" w:eastAsia="標楷體" w:hAnsi="標楷體" w:hint="eastAsia"/>
          <w:b/>
          <w:color w:val="000000"/>
          <w:sz w:val="28"/>
          <w:szCs w:val="32"/>
        </w:rPr>
        <w:t>樂齡</w:t>
      </w:r>
      <w:r w:rsidRPr="00C04640">
        <w:rPr>
          <w:rFonts w:ascii="標楷體" w:eastAsia="標楷體" w:hAnsi="標楷體" w:hint="eastAsia"/>
          <w:b/>
          <w:color w:val="000000"/>
          <w:sz w:val="28"/>
          <w:szCs w:val="28"/>
        </w:rPr>
        <w:t>童軍家庭親子體驗營報名表</w:t>
      </w:r>
    </w:p>
    <w:p w:rsidR="00E70DAF" w:rsidRPr="00C04640" w:rsidRDefault="00E70DAF" w:rsidP="00574BE2">
      <w:pPr>
        <w:spacing w:line="42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C04640">
        <w:rPr>
          <w:rFonts w:ascii="標楷體" w:eastAsia="標楷體" w:hAnsi="標楷體" w:hint="eastAsia"/>
          <w:b/>
          <w:color w:val="000000"/>
        </w:rPr>
        <w:t>隊名</w:t>
      </w:r>
      <w:r w:rsidRPr="00C04640">
        <w:rPr>
          <w:rFonts w:ascii="標楷體" w:eastAsia="標楷體" w:hAnsi="標楷體"/>
          <w:b/>
          <w:color w:val="000000"/>
        </w:rPr>
        <w:t>:</w:t>
      </w:r>
      <w:r w:rsidRPr="00C04640">
        <w:rPr>
          <w:rFonts w:ascii="標楷體" w:eastAsia="標楷體" w:hAnsi="標楷體"/>
          <w:b/>
          <w:color w:val="000000"/>
          <w:u w:val="single"/>
        </w:rPr>
        <w:t xml:space="preserve">            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8"/>
        <w:gridCol w:w="1080"/>
        <w:gridCol w:w="1080"/>
        <w:gridCol w:w="900"/>
        <w:gridCol w:w="1080"/>
        <w:gridCol w:w="1260"/>
        <w:gridCol w:w="1078"/>
        <w:gridCol w:w="720"/>
        <w:gridCol w:w="722"/>
      </w:tblGrid>
      <w:tr w:rsidR="00E70DAF" w:rsidRPr="00C04640" w:rsidTr="00C317E4">
        <w:tc>
          <w:tcPr>
            <w:tcW w:w="828" w:type="dxa"/>
            <w:vAlign w:val="center"/>
          </w:tcPr>
          <w:p w:rsidR="00E70DAF" w:rsidRPr="00C04640" w:rsidRDefault="00E70DAF" w:rsidP="00C317E4">
            <w:pPr>
              <w:spacing w:line="6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1080" w:type="dxa"/>
            <w:vAlign w:val="center"/>
          </w:tcPr>
          <w:p w:rsidR="00E70DAF" w:rsidRPr="00C04640" w:rsidRDefault="00E70DAF" w:rsidP="00C317E4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姓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名</w:t>
            </w:r>
          </w:p>
        </w:tc>
        <w:tc>
          <w:tcPr>
            <w:tcW w:w="1080" w:type="dxa"/>
            <w:vAlign w:val="center"/>
          </w:tcPr>
          <w:p w:rsidR="00E70DAF" w:rsidRPr="00C04640" w:rsidRDefault="00E70DAF" w:rsidP="00C317E4">
            <w:pPr>
              <w:spacing w:line="6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身分證號</w:t>
            </w:r>
          </w:p>
        </w:tc>
        <w:tc>
          <w:tcPr>
            <w:tcW w:w="900" w:type="dxa"/>
            <w:vAlign w:val="center"/>
          </w:tcPr>
          <w:p w:rsidR="00E70DAF" w:rsidRPr="00C04640" w:rsidRDefault="00E70DAF" w:rsidP="00C317E4">
            <w:pPr>
              <w:spacing w:line="6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生日</w:t>
            </w:r>
          </w:p>
        </w:tc>
        <w:tc>
          <w:tcPr>
            <w:tcW w:w="1080" w:type="dxa"/>
            <w:vAlign w:val="center"/>
          </w:tcPr>
          <w:p w:rsidR="00E70DAF" w:rsidRPr="00C04640" w:rsidRDefault="00E70DAF" w:rsidP="00C317E4">
            <w:pPr>
              <w:spacing w:line="6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住址</w:t>
            </w:r>
          </w:p>
        </w:tc>
        <w:tc>
          <w:tcPr>
            <w:tcW w:w="1260" w:type="dxa"/>
            <w:vAlign w:val="center"/>
          </w:tcPr>
          <w:p w:rsidR="00E70DAF" w:rsidRPr="00C04640" w:rsidRDefault="00E70DAF" w:rsidP="00C317E4">
            <w:pPr>
              <w:spacing w:line="6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連絡電話</w:t>
            </w:r>
          </w:p>
        </w:tc>
        <w:tc>
          <w:tcPr>
            <w:tcW w:w="1078" w:type="dxa"/>
            <w:vAlign w:val="center"/>
          </w:tcPr>
          <w:p w:rsidR="00E70DAF" w:rsidRPr="00C04640" w:rsidRDefault="00E70DAF" w:rsidP="00C317E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e-mail</w:t>
            </w:r>
          </w:p>
        </w:tc>
        <w:tc>
          <w:tcPr>
            <w:tcW w:w="720" w:type="dxa"/>
            <w:vAlign w:val="center"/>
          </w:tcPr>
          <w:p w:rsidR="00E70DAF" w:rsidRPr="00C04640" w:rsidRDefault="00E70DAF" w:rsidP="00C317E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童軍</w:t>
            </w:r>
          </w:p>
        </w:tc>
        <w:tc>
          <w:tcPr>
            <w:tcW w:w="722" w:type="dxa"/>
            <w:vAlign w:val="center"/>
          </w:tcPr>
          <w:p w:rsidR="00E70DAF" w:rsidRPr="00C04640" w:rsidRDefault="00E70DAF" w:rsidP="00C317E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rPr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5C40A0">
        <w:tc>
          <w:tcPr>
            <w:tcW w:w="828" w:type="dxa"/>
          </w:tcPr>
          <w:p w:rsidR="00E70DAF" w:rsidRPr="00C04640" w:rsidRDefault="00E70DAF" w:rsidP="00393BF2">
            <w:pPr>
              <w:rPr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0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80" w:type="dxa"/>
          </w:tcPr>
          <w:p w:rsidR="00E70DAF" w:rsidRPr="00C04640" w:rsidRDefault="00E70DAF" w:rsidP="00F14F14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6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78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0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722" w:type="dxa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E70DAF" w:rsidRPr="00C04640" w:rsidTr="0040704B">
        <w:trPr>
          <w:trHeight w:val="1739"/>
        </w:trPr>
        <w:tc>
          <w:tcPr>
            <w:tcW w:w="8748" w:type="dxa"/>
            <w:gridSpan w:val="9"/>
          </w:tcPr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  <w:u w:val="single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聯絡人：</w:t>
            </w:r>
            <w:r w:rsidRPr="00C04640"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      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連絡電話：</w:t>
            </w:r>
            <w:r w:rsidRPr="00C04640"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           </w:t>
            </w:r>
            <w:r w:rsidRPr="00C04640">
              <w:rPr>
                <w:rFonts w:ascii="標楷體" w:eastAsia="標楷體" w:hAnsi="標楷體" w:hint="eastAsia"/>
                <w:b/>
                <w:color w:val="000000"/>
                <w:u w:val="single"/>
              </w:rPr>
              <w:t>手機</w:t>
            </w:r>
            <w:r w:rsidRPr="00C04640"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:        </w:t>
            </w:r>
          </w:p>
          <w:p w:rsidR="00E70DAF" w:rsidRPr="00C04640" w:rsidRDefault="00E70DAF" w:rsidP="00F14F14">
            <w:pPr>
              <w:spacing w:line="640" w:lineRule="exact"/>
              <w:rPr>
                <w:rFonts w:ascii="標楷體" w:eastAsia="標楷體" w:hAnsi="標楷體"/>
                <w:b/>
                <w:color w:val="000000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>e-mail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：</w:t>
            </w:r>
            <w:r w:rsidRPr="00C04640"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             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通訊地址：</w:t>
            </w:r>
            <w:r w:rsidRPr="00C04640">
              <w:rPr>
                <w:rFonts w:ascii="標楷體" w:eastAsia="標楷體" w:hAnsi="標楷體"/>
                <w:b/>
                <w:color w:val="000000"/>
                <w:u w:val="single"/>
              </w:rPr>
              <w:t xml:space="preserve">                   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(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本欄敬請確實填寫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)                        </w:t>
            </w:r>
          </w:p>
        </w:tc>
      </w:tr>
    </w:tbl>
    <w:p w:rsidR="00E70DAF" w:rsidRPr="00C04640" w:rsidRDefault="00E70DAF" w:rsidP="000306A0">
      <w:pPr>
        <w:spacing w:line="480" w:lineRule="exact"/>
        <w:ind w:leftChars="-118" w:left="-283" w:firstLineChars="100" w:firstLine="240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</w:rPr>
        <w:t xml:space="preserve"> </w:t>
      </w:r>
      <w:r w:rsidRPr="00C04640">
        <w:rPr>
          <w:rFonts w:ascii="標楷體" w:eastAsia="標楷體" w:hAnsi="標楷體" w:hint="eastAsia"/>
          <w:b/>
          <w:color w:val="000000"/>
        </w:rPr>
        <w:t>附註：</w:t>
      </w:r>
      <w:r w:rsidRPr="00C04640">
        <w:rPr>
          <w:rFonts w:ascii="標楷體" w:eastAsia="標楷體" w:hAnsi="標楷體"/>
          <w:b/>
          <w:color w:val="000000"/>
        </w:rPr>
        <w:t xml:space="preserve">     </w:t>
      </w:r>
    </w:p>
    <w:p w:rsidR="00E70DAF" w:rsidRPr="00C04640" w:rsidRDefault="00E70DAF" w:rsidP="00F829CC">
      <w:pPr>
        <w:spacing w:line="480" w:lineRule="exact"/>
        <w:ind w:left="517"/>
        <w:rPr>
          <w:rFonts w:ascii="標楷體" w:eastAsia="標楷體" w:hAnsi="標楷體"/>
          <w:b/>
          <w:color w:val="000000"/>
          <w:spacing w:val="-2"/>
        </w:rPr>
      </w:pPr>
      <w:r w:rsidRPr="00C04640">
        <w:rPr>
          <w:rFonts w:ascii="標楷體" w:eastAsia="標楷體" w:hAnsi="標楷體" w:hint="eastAsia"/>
          <w:b/>
          <w:color w:val="000000"/>
        </w:rPr>
        <w:t>一、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報名表請於</w:t>
      </w:r>
      <w:r w:rsidRPr="00C04640">
        <w:rPr>
          <w:rFonts w:ascii="標楷體" w:eastAsia="標楷體" w:hAnsi="標楷體"/>
          <w:b/>
          <w:color w:val="000000"/>
          <w:spacing w:val="-2"/>
        </w:rPr>
        <w:t>102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年</w:t>
      </w:r>
      <w:r w:rsidRPr="00C04640">
        <w:rPr>
          <w:rFonts w:ascii="標楷體" w:eastAsia="標楷體" w:hAnsi="標楷體"/>
          <w:b/>
          <w:color w:val="000000"/>
          <w:spacing w:val="-2"/>
        </w:rPr>
        <w:t xml:space="preserve"> 9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月</w:t>
      </w:r>
      <w:r w:rsidRPr="00C04640">
        <w:rPr>
          <w:rFonts w:ascii="標楷體" w:eastAsia="標楷體" w:hAnsi="標楷體"/>
          <w:b/>
          <w:color w:val="000000"/>
          <w:spacing w:val="-2"/>
        </w:rPr>
        <w:t xml:space="preserve">15 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日前填報，報名方式：</w:t>
      </w:r>
    </w:p>
    <w:p w:rsidR="00E70DAF" w:rsidRPr="00C04640" w:rsidRDefault="00E70DAF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  <w:color w:val="000000"/>
          <w:spacing w:val="-2"/>
        </w:rPr>
      </w:pPr>
      <w:r w:rsidRPr="00C04640">
        <w:rPr>
          <w:rFonts w:ascii="標楷體" w:eastAsia="標楷體" w:hAnsi="標楷體"/>
          <w:b/>
          <w:color w:val="000000"/>
          <w:spacing w:val="-2"/>
        </w:rPr>
        <w:t>1.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傳真電話</w:t>
      </w:r>
      <w:r w:rsidRPr="00C04640">
        <w:rPr>
          <w:rFonts w:ascii="標楷體" w:eastAsia="標楷體" w:hAnsi="標楷體"/>
          <w:b/>
          <w:color w:val="000000"/>
          <w:spacing w:val="-2"/>
        </w:rPr>
        <w:t xml:space="preserve">04-7115359 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彰化縣童軍會周佩玲幹事。</w:t>
      </w:r>
    </w:p>
    <w:p w:rsidR="00E70DAF" w:rsidRPr="00C04640" w:rsidRDefault="00E70DAF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  <w:spacing w:val="-2"/>
        </w:rPr>
        <w:t>2.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電子郵件報名信箱：</w:t>
      </w:r>
      <w:hyperlink r:id="rId8" w:history="1">
        <w:r w:rsidRPr="00C04640">
          <w:rPr>
            <w:rStyle w:val="Hyperlink"/>
            <w:rFonts w:ascii="標楷體" w:eastAsia="標楷體" w:hAnsi="標楷體"/>
            <w:b/>
            <w:color w:val="000000"/>
          </w:rPr>
          <w:t>ch7115359@gmail.com</w:t>
        </w:r>
      </w:hyperlink>
      <w:r w:rsidRPr="00C04640">
        <w:rPr>
          <w:rFonts w:ascii="標楷體" w:eastAsia="標楷體" w:hAnsi="標楷體" w:hint="eastAsia"/>
          <w:b/>
          <w:color w:val="000000"/>
        </w:rPr>
        <w:t>。</w:t>
      </w:r>
    </w:p>
    <w:p w:rsidR="00E70DAF" w:rsidRPr="00C04640" w:rsidRDefault="00E70DAF" w:rsidP="00F829CC">
      <w:pPr>
        <w:spacing w:line="480" w:lineRule="exact"/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</w:rPr>
        <w:t xml:space="preserve">   </w:t>
      </w:r>
      <w:r w:rsidRPr="00C04640">
        <w:rPr>
          <w:rFonts w:ascii="標楷體" w:eastAsia="標楷體" w:hAnsi="標楷體" w:hint="eastAsia"/>
          <w:b/>
          <w:color w:val="000000"/>
        </w:rPr>
        <w:t>二、報名表傳真後，請將電子檔</w:t>
      </w:r>
      <w:r w:rsidRPr="00C04640">
        <w:rPr>
          <w:rFonts w:ascii="標楷體" w:eastAsia="標楷體" w:hAnsi="標楷體"/>
          <w:b/>
          <w:color w:val="000000"/>
        </w:rPr>
        <w:t>mail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彰化縣童軍會</w:t>
      </w:r>
      <w:r w:rsidRPr="00C04640">
        <w:rPr>
          <w:rFonts w:ascii="標楷體" w:eastAsia="標楷體" w:hAnsi="標楷體" w:hint="eastAsia"/>
          <w:b/>
          <w:color w:val="000000"/>
        </w:rPr>
        <w:t>，審核後通知繳費，為掌握人數，經確認繳費後才完成報名手續，額滿為止。參加順序以繳費先後為準，</w:t>
      </w:r>
      <w:r w:rsidRPr="00C04640">
        <w:rPr>
          <w:rFonts w:ascii="標楷體" w:eastAsia="標楷體" w:hAnsi="標楷體" w:hint="eastAsia"/>
          <w:b/>
          <w:color w:val="000000"/>
          <w:spacing w:val="-2"/>
        </w:rPr>
        <w:t>參加費請劃撥郵政帳號：</w:t>
      </w:r>
      <w:r w:rsidRPr="00C04640">
        <w:rPr>
          <w:rFonts w:ascii="標楷體" w:eastAsia="標楷體" w:hAnsi="標楷體"/>
          <w:b/>
          <w:color w:val="000000"/>
          <w:u w:val="single"/>
        </w:rPr>
        <w:t>21695321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  <w:r w:rsidRPr="00C04640">
        <w:rPr>
          <w:rFonts w:ascii="標楷體" w:eastAsia="標楷體" w:hAnsi="標楷體" w:hint="eastAsia"/>
          <w:b/>
          <w:color w:val="000000"/>
        </w:rPr>
        <w:t>戶名：</w:t>
      </w:r>
      <w:r w:rsidRPr="00C04640">
        <w:rPr>
          <w:rFonts w:ascii="標楷體" w:eastAsia="標楷體" w:hAnsi="標楷體" w:hint="eastAsia"/>
          <w:b/>
          <w:color w:val="000000"/>
          <w:u w:val="single"/>
        </w:rPr>
        <w:t>彰化縣童軍會</w:t>
      </w:r>
      <w:r w:rsidRPr="00C04640">
        <w:rPr>
          <w:rFonts w:ascii="標楷體" w:eastAsia="標楷體" w:hAnsi="標楷體" w:hint="eastAsia"/>
          <w:b/>
          <w:color w:val="000000"/>
        </w:rPr>
        <w:t>。</w:t>
      </w:r>
    </w:p>
    <w:p w:rsidR="00E70DAF" w:rsidRPr="00C04640" w:rsidRDefault="00E70DAF" w:rsidP="00F829CC">
      <w:pPr>
        <w:spacing w:line="480" w:lineRule="exact"/>
        <w:rPr>
          <w:rFonts w:ascii="標楷體" w:eastAsia="標楷體" w:hAnsi="標楷體"/>
          <w:b/>
          <w:color w:val="000000"/>
          <w:spacing w:val="-2"/>
        </w:rPr>
      </w:pPr>
      <w:r w:rsidRPr="00C04640">
        <w:rPr>
          <w:rFonts w:ascii="標楷體" w:eastAsia="標楷體" w:hAnsi="標楷體"/>
          <w:b/>
          <w:color w:val="000000"/>
        </w:rPr>
        <w:t xml:space="preserve">   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126"/>
      </w:tblGrid>
      <w:tr w:rsidR="00E70DAF" w:rsidRPr="00C04640" w:rsidTr="00F14F14">
        <w:trPr>
          <w:trHeight w:val="1800"/>
        </w:trPr>
        <w:tc>
          <w:tcPr>
            <w:tcW w:w="9900" w:type="dxa"/>
          </w:tcPr>
          <w:p w:rsidR="00E70DAF" w:rsidRPr="00C04640" w:rsidRDefault="00E70DAF" w:rsidP="00FC0F4C">
            <w:pPr>
              <w:spacing w:line="480" w:lineRule="exact"/>
              <w:ind w:left="524" w:hangingChars="218" w:hanging="524"/>
              <w:rPr>
                <w:rFonts w:ascii="標楷體" w:eastAsia="標楷體" w:hAnsi="標楷體"/>
                <w:b/>
                <w:color w:val="000000"/>
                <w:spacing w:val="-2"/>
              </w:rPr>
            </w:pP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三、</w:t>
            </w:r>
            <w:r w:rsidRPr="00C04640">
              <w:rPr>
                <w:rFonts w:ascii="標楷體" w:eastAsia="標楷體" w:hAnsi="標楷體" w:hint="eastAsia"/>
                <w:b/>
                <w:color w:val="000000"/>
                <w:spacing w:val="-2"/>
              </w:rPr>
              <w:t>因應個資法實施同意以上個資保留主辦單位，於活動期間行政造冊及辦理保險使用，活動單位不對外公開，並於活動結束後銷毀。</w:t>
            </w:r>
          </w:p>
          <w:p w:rsidR="00E70DAF" w:rsidRPr="00C04640" w:rsidRDefault="00E70DAF" w:rsidP="00F14F1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pacing w:val="-2"/>
              </w:rPr>
            </w:pP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           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報名家庭負責人：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              (</w:t>
            </w:r>
            <w:r w:rsidRPr="00C04640">
              <w:rPr>
                <w:rFonts w:ascii="標楷體" w:eastAsia="標楷體" w:hAnsi="標楷體" w:hint="eastAsia"/>
                <w:b/>
                <w:color w:val="000000"/>
              </w:rPr>
              <w:t>同意簽名</w:t>
            </w:r>
            <w:r w:rsidRPr="00C04640">
              <w:rPr>
                <w:rFonts w:ascii="標楷體" w:eastAsia="標楷體" w:hAnsi="標楷體"/>
                <w:b/>
                <w:color w:val="000000"/>
              </w:rPr>
              <w:t xml:space="preserve">) </w:t>
            </w:r>
          </w:p>
        </w:tc>
      </w:tr>
    </w:tbl>
    <w:p w:rsidR="00E70DAF" w:rsidRPr="00C04640" w:rsidRDefault="00E70DAF" w:rsidP="0009241A">
      <w:pPr>
        <w:rPr>
          <w:rFonts w:ascii="標楷體" w:eastAsia="標楷體" w:hAnsi="標楷體"/>
          <w:b/>
          <w:color w:val="000000"/>
        </w:rPr>
      </w:pPr>
      <w:r w:rsidRPr="00C04640">
        <w:rPr>
          <w:rFonts w:ascii="標楷體" w:eastAsia="標楷體" w:hAnsi="標楷體"/>
          <w:b/>
          <w:color w:val="000000"/>
          <w:spacing w:val="-2"/>
        </w:rPr>
        <w:t xml:space="preserve">   </w:t>
      </w:r>
      <w:r w:rsidRPr="00C04640">
        <w:rPr>
          <w:rFonts w:ascii="標楷體" w:eastAsia="標楷體" w:hAnsi="標楷體"/>
          <w:b/>
          <w:color w:val="000000"/>
        </w:rPr>
        <w:t xml:space="preserve">   </w:t>
      </w:r>
      <w:r w:rsidRPr="00C04640">
        <w:rPr>
          <w:rFonts w:ascii="標楷體" w:eastAsia="標楷體" w:hAnsi="標楷體" w:hint="eastAsia"/>
          <w:b/>
          <w:color w:val="000000"/>
        </w:rPr>
        <w:t>中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  <w:r w:rsidRPr="00C04640">
        <w:rPr>
          <w:rFonts w:ascii="標楷體" w:eastAsia="標楷體" w:hAnsi="標楷體" w:hint="eastAsia"/>
          <w:b/>
          <w:color w:val="000000"/>
        </w:rPr>
        <w:t>華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  <w:r w:rsidRPr="00C04640">
        <w:rPr>
          <w:rFonts w:ascii="標楷體" w:eastAsia="標楷體" w:hAnsi="標楷體" w:hint="eastAsia"/>
          <w:b/>
          <w:color w:val="000000"/>
        </w:rPr>
        <w:t>民</w:t>
      </w:r>
      <w:r w:rsidRPr="00C04640">
        <w:rPr>
          <w:rFonts w:ascii="標楷體" w:eastAsia="標楷體" w:hAnsi="標楷體"/>
          <w:b/>
          <w:color w:val="000000"/>
        </w:rPr>
        <w:t xml:space="preserve">  </w:t>
      </w:r>
      <w:r w:rsidRPr="00C04640">
        <w:rPr>
          <w:rFonts w:ascii="標楷體" w:eastAsia="標楷體" w:hAnsi="標楷體" w:hint="eastAsia"/>
          <w:b/>
          <w:color w:val="000000"/>
        </w:rPr>
        <w:t>國</w:t>
      </w:r>
      <w:r w:rsidRPr="00C04640">
        <w:rPr>
          <w:rFonts w:ascii="標楷體" w:eastAsia="標楷體" w:hAnsi="標楷體"/>
          <w:b/>
          <w:color w:val="000000"/>
        </w:rPr>
        <w:t xml:space="preserve">  102 </w:t>
      </w:r>
      <w:r w:rsidRPr="00C04640">
        <w:rPr>
          <w:rFonts w:ascii="標楷體" w:eastAsia="標楷體" w:hAnsi="標楷體" w:hint="eastAsia"/>
          <w:b/>
          <w:color w:val="000000"/>
        </w:rPr>
        <w:t>年</w:t>
      </w:r>
      <w:r w:rsidRPr="00C04640">
        <w:rPr>
          <w:rFonts w:ascii="標楷體" w:eastAsia="標楷體" w:hAnsi="標楷體"/>
          <w:b/>
          <w:color w:val="000000"/>
        </w:rPr>
        <w:t xml:space="preserve">    </w:t>
      </w:r>
      <w:r w:rsidRPr="00C04640">
        <w:rPr>
          <w:rFonts w:ascii="標楷體" w:eastAsia="標楷體" w:hAnsi="標楷體" w:hint="eastAsia"/>
          <w:b/>
          <w:color w:val="000000"/>
        </w:rPr>
        <w:t>月</w:t>
      </w:r>
      <w:r w:rsidRPr="00C04640">
        <w:rPr>
          <w:rFonts w:ascii="標楷體" w:eastAsia="標楷體" w:hAnsi="標楷體"/>
          <w:b/>
          <w:color w:val="000000"/>
        </w:rPr>
        <w:t xml:space="preserve">   </w:t>
      </w:r>
      <w:r w:rsidRPr="00C04640">
        <w:rPr>
          <w:rFonts w:ascii="標楷體" w:eastAsia="標楷體" w:hAnsi="標楷體" w:hint="eastAsia"/>
          <w:b/>
          <w:color w:val="000000"/>
        </w:rPr>
        <w:t>日</w:t>
      </w:r>
    </w:p>
    <w:sectPr w:rsidR="00E70DAF" w:rsidRPr="00C04640" w:rsidSect="00F96A39">
      <w:footerReference w:type="even" r:id="rId9"/>
      <w:footerReference w:type="default" r:id="rId10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DAF" w:rsidRDefault="00E70DAF">
      <w:r>
        <w:separator/>
      </w:r>
    </w:p>
  </w:endnote>
  <w:endnote w:type="continuationSeparator" w:id="0">
    <w:p w:rsidR="00E70DAF" w:rsidRDefault="00E70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AF" w:rsidRDefault="00E70DAF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0DAF" w:rsidRDefault="00E70DA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AF" w:rsidRDefault="00E70DAF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70DAF" w:rsidRDefault="00E70DA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DAF" w:rsidRDefault="00E70DAF">
      <w:r>
        <w:separator/>
      </w:r>
    </w:p>
  </w:footnote>
  <w:footnote w:type="continuationSeparator" w:id="0">
    <w:p w:rsidR="00E70DAF" w:rsidRDefault="00E70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2910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0E922E4B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2">
    <w:nsid w:val="0E9E75BF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3">
    <w:nsid w:val="121D19C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4">
    <w:nsid w:val="3001560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cs="Times New Roman"/>
      </w:rPr>
    </w:lvl>
  </w:abstractNum>
  <w:abstractNum w:abstractNumId="5">
    <w:nsid w:val="344F6CA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922"/>
        </w:tabs>
        <w:ind w:left="5102" w:hanging="1700"/>
      </w:pPr>
      <w:rPr>
        <w:rFonts w:cs="Times New Roman"/>
      </w:rPr>
    </w:lvl>
  </w:abstractNum>
  <w:abstractNum w:abstractNumId="6">
    <w:nsid w:val="3ACC64A4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7">
    <w:nsid w:val="4B937974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8">
    <w:nsid w:val="4F9601C8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9">
    <w:nsid w:val="59EF620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10">
    <w:nsid w:val="686A6FEB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1">
    <w:nsid w:val="68832D1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2">
    <w:nsid w:val="6F9866F7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13">
    <w:nsid w:val="749D0DD4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4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">
    <w:nsid w:val="7E345C0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10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5"/>
  </w:num>
  <w:num w:numId="10">
    <w:abstractNumId w:val="13"/>
  </w:num>
  <w:num w:numId="11">
    <w:abstractNumId w:val="3"/>
  </w:num>
  <w:num w:numId="12">
    <w:abstractNumId w:val="6"/>
  </w:num>
  <w:num w:numId="13">
    <w:abstractNumId w:val="4"/>
  </w:num>
  <w:num w:numId="14">
    <w:abstractNumId w:val="2"/>
  </w:num>
  <w:num w:numId="15">
    <w:abstractNumId w:val="1"/>
  </w:num>
  <w:num w:numId="16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7588"/>
    <w:rsid w:val="00000398"/>
    <w:rsid w:val="00005FDB"/>
    <w:rsid w:val="000121E0"/>
    <w:rsid w:val="00020A5B"/>
    <w:rsid w:val="000224DC"/>
    <w:rsid w:val="000306A0"/>
    <w:rsid w:val="000307CE"/>
    <w:rsid w:val="00037C38"/>
    <w:rsid w:val="000412BC"/>
    <w:rsid w:val="000455E3"/>
    <w:rsid w:val="000515ED"/>
    <w:rsid w:val="0005360B"/>
    <w:rsid w:val="0006097D"/>
    <w:rsid w:val="000639B7"/>
    <w:rsid w:val="0006593F"/>
    <w:rsid w:val="00071DED"/>
    <w:rsid w:val="00073614"/>
    <w:rsid w:val="0007464B"/>
    <w:rsid w:val="000807B6"/>
    <w:rsid w:val="00080FA1"/>
    <w:rsid w:val="00081EBB"/>
    <w:rsid w:val="000830E7"/>
    <w:rsid w:val="00090F6D"/>
    <w:rsid w:val="0009241A"/>
    <w:rsid w:val="0009693C"/>
    <w:rsid w:val="000A41CE"/>
    <w:rsid w:val="000A7191"/>
    <w:rsid w:val="000B68A9"/>
    <w:rsid w:val="000C07ED"/>
    <w:rsid w:val="000C1FAB"/>
    <w:rsid w:val="000C2060"/>
    <w:rsid w:val="000C27EC"/>
    <w:rsid w:val="000C4B26"/>
    <w:rsid w:val="000D6968"/>
    <w:rsid w:val="000E1AE3"/>
    <w:rsid w:val="000E66BB"/>
    <w:rsid w:val="000F3EAA"/>
    <w:rsid w:val="00100D1C"/>
    <w:rsid w:val="00101A15"/>
    <w:rsid w:val="001035CE"/>
    <w:rsid w:val="00105497"/>
    <w:rsid w:val="00113EE0"/>
    <w:rsid w:val="0013142E"/>
    <w:rsid w:val="00133F67"/>
    <w:rsid w:val="001374D4"/>
    <w:rsid w:val="0014632B"/>
    <w:rsid w:val="00161BCF"/>
    <w:rsid w:val="00163CFC"/>
    <w:rsid w:val="00164C5A"/>
    <w:rsid w:val="001657E2"/>
    <w:rsid w:val="00167DDE"/>
    <w:rsid w:val="00171CCA"/>
    <w:rsid w:val="0017732D"/>
    <w:rsid w:val="00180DBE"/>
    <w:rsid w:val="0018184E"/>
    <w:rsid w:val="00183ADF"/>
    <w:rsid w:val="00185B19"/>
    <w:rsid w:val="00193EB1"/>
    <w:rsid w:val="00194051"/>
    <w:rsid w:val="00194B6F"/>
    <w:rsid w:val="00197C98"/>
    <w:rsid w:val="001A43F5"/>
    <w:rsid w:val="001B0B88"/>
    <w:rsid w:val="001B53D0"/>
    <w:rsid w:val="001B7B05"/>
    <w:rsid w:val="001C3716"/>
    <w:rsid w:val="001C5888"/>
    <w:rsid w:val="001C68E8"/>
    <w:rsid w:val="001E0A41"/>
    <w:rsid w:val="002076CA"/>
    <w:rsid w:val="00210A90"/>
    <w:rsid w:val="002143AA"/>
    <w:rsid w:val="002146C6"/>
    <w:rsid w:val="00216885"/>
    <w:rsid w:val="0022085B"/>
    <w:rsid w:val="00221CB4"/>
    <w:rsid w:val="0022725B"/>
    <w:rsid w:val="00234168"/>
    <w:rsid w:val="002537B9"/>
    <w:rsid w:val="0026235F"/>
    <w:rsid w:val="0027662E"/>
    <w:rsid w:val="00282765"/>
    <w:rsid w:val="002828BA"/>
    <w:rsid w:val="0028378F"/>
    <w:rsid w:val="002A1E07"/>
    <w:rsid w:val="002A58F6"/>
    <w:rsid w:val="002B2A14"/>
    <w:rsid w:val="002B4AD4"/>
    <w:rsid w:val="002D38F0"/>
    <w:rsid w:val="002D75A9"/>
    <w:rsid w:val="002E34A3"/>
    <w:rsid w:val="002E520C"/>
    <w:rsid w:val="0030220D"/>
    <w:rsid w:val="0030435F"/>
    <w:rsid w:val="003046A1"/>
    <w:rsid w:val="00305CB8"/>
    <w:rsid w:val="00307BEA"/>
    <w:rsid w:val="003155BB"/>
    <w:rsid w:val="003200FA"/>
    <w:rsid w:val="00326AAE"/>
    <w:rsid w:val="0033109F"/>
    <w:rsid w:val="003504B4"/>
    <w:rsid w:val="00355B25"/>
    <w:rsid w:val="00356E14"/>
    <w:rsid w:val="003675AD"/>
    <w:rsid w:val="00367C9B"/>
    <w:rsid w:val="003726C0"/>
    <w:rsid w:val="00374961"/>
    <w:rsid w:val="003751E5"/>
    <w:rsid w:val="00375A95"/>
    <w:rsid w:val="00382CA9"/>
    <w:rsid w:val="00392923"/>
    <w:rsid w:val="00393BF2"/>
    <w:rsid w:val="003A0D7D"/>
    <w:rsid w:val="003A5995"/>
    <w:rsid w:val="003B24F5"/>
    <w:rsid w:val="003B2B2C"/>
    <w:rsid w:val="003B36D1"/>
    <w:rsid w:val="003C6377"/>
    <w:rsid w:val="003C7668"/>
    <w:rsid w:val="003E40EA"/>
    <w:rsid w:val="003E6910"/>
    <w:rsid w:val="003F0B09"/>
    <w:rsid w:val="003F268A"/>
    <w:rsid w:val="003F4F5B"/>
    <w:rsid w:val="004055E5"/>
    <w:rsid w:val="0040704B"/>
    <w:rsid w:val="00411D96"/>
    <w:rsid w:val="00424154"/>
    <w:rsid w:val="004345D0"/>
    <w:rsid w:val="0044124F"/>
    <w:rsid w:val="00441ED3"/>
    <w:rsid w:val="0044496E"/>
    <w:rsid w:val="004474BF"/>
    <w:rsid w:val="004524C4"/>
    <w:rsid w:val="00453EED"/>
    <w:rsid w:val="00461B86"/>
    <w:rsid w:val="00466B83"/>
    <w:rsid w:val="0048185E"/>
    <w:rsid w:val="0048208B"/>
    <w:rsid w:val="00487D54"/>
    <w:rsid w:val="004A2C2C"/>
    <w:rsid w:val="004A6242"/>
    <w:rsid w:val="004B39D2"/>
    <w:rsid w:val="004B447B"/>
    <w:rsid w:val="004B5A2D"/>
    <w:rsid w:val="004B6FD9"/>
    <w:rsid w:val="004C2089"/>
    <w:rsid w:val="004C4D87"/>
    <w:rsid w:val="004D086F"/>
    <w:rsid w:val="004E2249"/>
    <w:rsid w:val="004E44A0"/>
    <w:rsid w:val="004F2D6E"/>
    <w:rsid w:val="004F50EC"/>
    <w:rsid w:val="004F51D8"/>
    <w:rsid w:val="00500271"/>
    <w:rsid w:val="00507D22"/>
    <w:rsid w:val="00514E77"/>
    <w:rsid w:val="0052208B"/>
    <w:rsid w:val="00533949"/>
    <w:rsid w:val="00540238"/>
    <w:rsid w:val="005428E0"/>
    <w:rsid w:val="005500DF"/>
    <w:rsid w:val="00557C89"/>
    <w:rsid w:val="005668C4"/>
    <w:rsid w:val="0057107F"/>
    <w:rsid w:val="00574BE2"/>
    <w:rsid w:val="005808D9"/>
    <w:rsid w:val="005812E9"/>
    <w:rsid w:val="00590BBD"/>
    <w:rsid w:val="00591FEA"/>
    <w:rsid w:val="00592585"/>
    <w:rsid w:val="00597588"/>
    <w:rsid w:val="005A4B33"/>
    <w:rsid w:val="005A6A92"/>
    <w:rsid w:val="005B1B2E"/>
    <w:rsid w:val="005B2A88"/>
    <w:rsid w:val="005B2F46"/>
    <w:rsid w:val="005B6E77"/>
    <w:rsid w:val="005C40A0"/>
    <w:rsid w:val="005E3418"/>
    <w:rsid w:val="005E5957"/>
    <w:rsid w:val="005F44AE"/>
    <w:rsid w:val="005F5284"/>
    <w:rsid w:val="005F6995"/>
    <w:rsid w:val="00611386"/>
    <w:rsid w:val="00623118"/>
    <w:rsid w:val="006239DB"/>
    <w:rsid w:val="00636BDB"/>
    <w:rsid w:val="0063739B"/>
    <w:rsid w:val="00637904"/>
    <w:rsid w:val="006454FB"/>
    <w:rsid w:val="0066289B"/>
    <w:rsid w:val="0066544F"/>
    <w:rsid w:val="0066588C"/>
    <w:rsid w:val="0067354A"/>
    <w:rsid w:val="00673D17"/>
    <w:rsid w:val="006752B7"/>
    <w:rsid w:val="00676ED7"/>
    <w:rsid w:val="00677451"/>
    <w:rsid w:val="006850BA"/>
    <w:rsid w:val="00685494"/>
    <w:rsid w:val="00687604"/>
    <w:rsid w:val="00690779"/>
    <w:rsid w:val="006A0066"/>
    <w:rsid w:val="006A6880"/>
    <w:rsid w:val="006B0846"/>
    <w:rsid w:val="006B338B"/>
    <w:rsid w:val="006B3D04"/>
    <w:rsid w:val="006B6511"/>
    <w:rsid w:val="006B6605"/>
    <w:rsid w:val="006B6BD9"/>
    <w:rsid w:val="006C0F18"/>
    <w:rsid w:val="006C2D8C"/>
    <w:rsid w:val="006C5185"/>
    <w:rsid w:val="006D30F1"/>
    <w:rsid w:val="006D532A"/>
    <w:rsid w:val="006E097E"/>
    <w:rsid w:val="006E63BB"/>
    <w:rsid w:val="006E7DBD"/>
    <w:rsid w:val="006F185F"/>
    <w:rsid w:val="007007C9"/>
    <w:rsid w:val="007019E6"/>
    <w:rsid w:val="007066B5"/>
    <w:rsid w:val="007155EE"/>
    <w:rsid w:val="00721AC6"/>
    <w:rsid w:val="00723EBF"/>
    <w:rsid w:val="00732B61"/>
    <w:rsid w:val="00751425"/>
    <w:rsid w:val="00752BF1"/>
    <w:rsid w:val="00753DE0"/>
    <w:rsid w:val="00760807"/>
    <w:rsid w:val="00760C8E"/>
    <w:rsid w:val="00762AC8"/>
    <w:rsid w:val="00767CCF"/>
    <w:rsid w:val="00770A52"/>
    <w:rsid w:val="00774723"/>
    <w:rsid w:val="0078191C"/>
    <w:rsid w:val="00783014"/>
    <w:rsid w:val="0078335C"/>
    <w:rsid w:val="00783D1B"/>
    <w:rsid w:val="0078489B"/>
    <w:rsid w:val="0078641B"/>
    <w:rsid w:val="007950C5"/>
    <w:rsid w:val="00796EA9"/>
    <w:rsid w:val="007A07F7"/>
    <w:rsid w:val="007A31D3"/>
    <w:rsid w:val="007B46C0"/>
    <w:rsid w:val="007B5C5B"/>
    <w:rsid w:val="007B7FF6"/>
    <w:rsid w:val="007D1D0E"/>
    <w:rsid w:val="007D1F4F"/>
    <w:rsid w:val="007F7E5E"/>
    <w:rsid w:val="0080237D"/>
    <w:rsid w:val="00810D62"/>
    <w:rsid w:val="00811425"/>
    <w:rsid w:val="00815F0A"/>
    <w:rsid w:val="0082010D"/>
    <w:rsid w:val="008210DF"/>
    <w:rsid w:val="00830208"/>
    <w:rsid w:val="008357F9"/>
    <w:rsid w:val="008373AE"/>
    <w:rsid w:val="008433A5"/>
    <w:rsid w:val="00845206"/>
    <w:rsid w:val="00845AFB"/>
    <w:rsid w:val="00850392"/>
    <w:rsid w:val="008557FC"/>
    <w:rsid w:val="008571B6"/>
    <w:rsid w:val="008576E1"/>
    <w:rsid w:val="00862B65"/>
    <w:rsid w:val="00864298"/>
    <w:rsid w:val="00865004"/>
    <w:rsid w:val="00871006"/>
    <w:rsid w:val="00871325"/>
    <w:rsid w:val="00887F3A"/>
    <w:rsid w:val="00892477"/>
    <w:rsid w:val="0089520F"/>
    <w:rsid w:val="0089535F"/>
    <w:rsid w:val="008A0E40"/>
    <w:rsid w:val="008D252D"/>
    <w:rsid w:val="008D344A"/>
    <w:rsid w:val="008D50A8"/>
    <w:rsid w:val="008D6D9A"/>
    <w:rsid w:val="008D73DB"/>
    <w:rsid w:val="008E1B61"/>
    <w:rsid w:val="008F2A6D"/>
    <w:rsid w:val="008F473E"/>
    <w:rsid w:val="00905991"/>
    <w:rsid w:val="00905F75"/>
    <w:rsid w:val="00915107"/>
    <w:rsid w:val="00915272"/>
    <w:rsid w:val="00915960"/>
    <w:rsid w:val="00920208"/>
    <w:rsid w:val="009235AB"/>
    <w:rsid w:val="009246D0"/>
    <w:rsid w:val="009250A1"/>
    <w:rsid w:val="009255E6"/>
    <w:rsid w:val="009259C6"/>
    <w:rsid w:val="00933F7F"/>
    <w:rsid w:val="00936C26"/>
    <w:rsid w:val="009378B8"/>
    <w:rsid w:val="0094400C"/>
    <w:rsid w:val="00946E9E"/>
    <w:rsid w:val="00950106"/>
    <w:rsid w:val="009549E0"/>
    <w:rsid w:val="00964641"/>
    <w:rsid w:val="00965C5E"/>
    <w:rsid w:val="00966B39"/>
    <w:rsid w:val="00981E6A"/>
    <w:rsid w:val="00983F2B"/>
    <w:rsid w:val="009A1301"/>
    <w:rsid w:val="009A4676"/>
    <w:rsid w:val="009A6BF1"/>
    <w:rsid w:val="009C066D"/>
    <w:rsid w:val="009C3E68"/>
    <w:rsid w:val="009D3F29"/>
    <w:rsid w:val="009E0FE0"/>
    <w:rsid w:val="009E1A10"/>
    <w:rsid w:val="009E3629"/>
    <w:rsid w:val="009E43FD"/>
    <w:rsid w:val="009F1C79"/>
    <w:rsid w:val="009F5462"/>
    <w:rsid w:val="009F6380"/>
    <w:rsid w:val="00A10BD5"/>
    <w:rsid w:val="00A16277"/>
    <w:rsid w:val="00A35A22"/>
    <w:rsid w:val="00A35FF1"/>
    <w:rsid w:val="00A367B5"/>
    <w:rsid w:val="00A3750D"/>
    <w:rsid w:val="00A41421"/>
    <w:rsid w:val="00A517AE"/>
    <w:rsid w:val="00A55BD9"/>
    <w:rsid w:val="00A63B66"/>
    <w:rsid w:val="00A6584F"/>
    <w:rsid w:val="00AA1D86"/>
    <w:rsid w:val="00AA33B2"/>
    <w:rsid w:val="00AA4325"/>
    <w:rsid w:val="00AA5354"/>
    <w:rsid w:val="00AB4966"/>
    <w:rsid w:val="00AE7683"/>
    <w:rsid w:val="00AE7E1C"/>
    <w:rsid w:val="00AF10EC"/>
    <w:rsid w:val="00B068EE"/>
    <w:rsid w:val="00B07AA0"/>
    <w:rsid w:val="00B121E1"/>
    <w:rsid w:val="00B154E8"/>
    <w:rsid w:val="00B16546"/>
    <w:rsid w:val="00B16F09"/>
    <w:rsid w:val="00B2191C"/>
    <w:rsid w:val="00B26981"/>
    <w:rsid w:val="00B36A45"/>
    <w:rsid w:val="00B37343"/>
    <w:rsid w:val="00B4078B"/>
    <w:rsid w:val="00B40B38"/>
    <w:rsid w:val="00B44A9B"/>
    <w:rsid w:val="00B45268"/>
    <w:rsid w:val="00B466C2"/>
    <w:rsid w:val="00B46BCF"/>
    <w:rsid w:val="00B51FEB"/>
    <w:rsid w:val="00B529AA"/>
    <w:rsid w:val="00B5308F"/>
    <w:rsid w:val="00B53D3C"/>
    <w:rsid w:val="00B5735C"/>
    <w:rsid w:val="00B60429"/>
    <w:rsid w:val="00B82E9A"/>
    <w:rsid w:val="00B92770"/>
    <w:rsid w:val="00B947C4"/>
    <w:rsid w:val="00B96103"/>
    <w:rsid w:val="00B96530"/>
    <w:rsid w:val="00BA290B"/>
    <w:rsid w:val="00BA4EDD"/>
    <w:rsid w:val="00BA5BBC"/>
    <w:rsid w:val="00BB44D6"/>
    <w:rsid w:val="00BC6875"/>
    <w:rsid w:val="00C04640"/>
    <w:rsid w:val="00C06199"/>
    <w:rsid w:val="00C11EF5"/>
    <w:rsid w:val="00C13F25"/>
    <w:rsid w:val="00C16A8D"/>
    <w:rsid w:val="00C265AC"/>
    <w:rsid w:val="00C317E4"/>
    <w:rsid w:val="00C34CDA"/>
    <w:rsid w:val="00C41BC0"/>
    <w:rsid w:val="00C4446A"/>
    <w:rsid w:val="00C46821"/>
    <w:rsid w:val="00C53654"/>
    <w:rsid w:val="00C54B87"/>
    <w:rsid w:val="00C602C5"/>
    <w:rsid w:val="00C631EA"/>
    <w:rsid w:val="00C64C50"/>
    <w:rsid w:val="00C73215"/>
    <w:rsid w:val="00C7784C"/>
    <w:rsid w:val="00C80F66"/>
    <w:rsid w:val="00C90AD4"/>
    <w:rsid w:val="00C9250C"/>
    <w:rsid w:val="00C960AD"/>
    <w:rsid w:val="00C963CD"/>
    <w:rsid w:val="00CA6F3F"/>
    <w:rsid w:val="00CB3F0C"/>
    <w:rsid w:val="00CB55A1"/>
    <w:rsid w:val="00CC1DD3"/>
    <w:rsid w:val="00CC7DA7"/>
    <w:rsid w:val="00CD1C03"/>
    <w:rsid w:val="00CD2CA6"/>
    <w:rsid w:val="00CD4431"/>
    <w:rsid w:val="00CD4A9E"/>
    <w:rsid w:val="00CD6012"/>
    <w:rsid w:val="00CD643A"/>
    <w:rsid w:val="00CE4E9D"/>
    <w:rsid w:val="00CF4B76"/>
    <w:rsid w:val="00CF685D"/>
    <w:rsid w:val="00CF7844"/>
    <w:rsid w:val="00D12575"/>
    <w:rsid w:val="00D17DCB"/>
    <w:rsid w:val="00D21910"/>
    <w:rsid w:val="00D222E4"/>
    <w:rsid w:val="00D22C98"/>
    <w:rsid w:val="00D26FEB"/>
    <w:rsid w:val="00D31982"/>
    <w:rsid w:val="00D43299"/>
    <w:rsid w:val="00D43746"/>
    <w:rsid w:val="00D45232"/>
    <w:rsid w:val="00D46312"/>
    <w:rsid w:val="00D53241"/>
    <w:rsid w:val="00D53943"/>
    <w:rsid w:val="00D551F9"/>
    <w:rsid w:val="00D62D4A"/>
    <w:rsid w:val="00D743D4"/>
    <w:rsid w:val="00D80D86"/>
    <w:rsid w:val="00DA2B37"/>
    <w:rsid w:val="00DA6E16"/>
    <w:rsid w:val="00DB5CBB"/>
    <w:rsid w:val="00DB6503"/>
    <w:rsid w:val="00DB6C8D"/>
    <w:rsid w:val="00DC1FF2"/>
    <w:rsid w:val="00DD2511"/>
    <w:rsid w:val="00DE2EF5"/>
    <w:rsid w:val="00DE389C"/>
    <w:rsid w:val="00DE5DFD"/>
    <w:rsid w:val="00DE616D"/>
    <w:rsid w:val="00DE61E4"/>
    <w:rsid w:val="00DF5389"/>
    <w:rsid w:val="00DF7F0C"/>
    <w:rsid w:val="00E00746"/>
    <w:rsid w:val="00E05216"/>
    <w:rsid w:val="00E056CA"/>
    <w:rsid w:val="00E11407"/>
    <w:rsid w:val="00E14125"/>
    <w:rsid w:val="00E158B4"/>
    <w:rsid w:val="00E20C0A"/>
    <w:rsid w:val="00E21422"/>
    <w:rsid w:val="00E2458A"/>
    <w:rsid w:val="00E25E43"/>
    <w:rsid w:val="00E25F02"/>
    <w:rsid w:val="00E27A16"/>
    <w:rsid w:val="00E34112"/>
    <w:rsid w:val="00E50C57"/>
    <w:rsid w:val="00E60ACD"/>
    <w:rsid w:val="00E70DAF"/>
    <w:rsid w:val="00E7655B"/>
    <w:rsid w:val="00E852BE"/>
    <w:rsid w:val="00E85D1F"/>
    <w:rsid w:val="00E95BF9"/>
    <w:rsid w:val="00EB43EC"/>
    <w:rsid w:val="00EB5C4B"/>
    <w:rsid w:val="00ED6A2A"/>
    <w:rsid w:val="00EE602E"/>
    <w:rsid w:val="00EE79E6"/>
    <w:rsid w:val="00F0420A"/>
    <w:rsid w:val="00F06FAA"/>
    <w:rsid w:val="00F14F14"/>
    <w:rsid w:val="00F17896"/>
    <w:rsid w:val="00F20950"/>
    <w:rsid w:val="00F43EA1"/>
    <w:rsid w:val="00F541B5"/>
    <w:rsid w:val="00F629FC"/>
    <w:rsid w:val="00F653DC"/>
    <w:rsid w:val="00F73D9B"/>
    <w:rsid w:val="00F7418E"/>
    <w:rsid w:val="00F829CC"/>
    <w:rsid w:val="00F830D4"/>
    <w:rsid w:val="00F83B07"/>
    <w:rsid w:val="00F937B4"/>
    <w:rsid w:val="00F96A39"/>
    <w:rsid w:val="00F96F7C"/>
    <w:rsid w:val="00FA07B2"/>
    <w:rsid w:val="00FA13C8"/>
    <w:rsid w:val="00FA337A"/>
    <w:rsid w:val="00FA3536"/>
    <w:rsid w:val="00FA70BC"/>
    <w:rsid w:val="00FB048D"/>
    <w:rsid w:val="00FC0F4C"/>
    <w:rsid w:val="00FE455F"/>
    <w:rsid w:val="00FE7835"/>
    <w:rsid w:val="00FF0D25"/>
    <w:rsid w:val="00FF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E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097E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6544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A07F7"/>
    <w:rPr>
      <w:rFonts w:cs="Times New Roman"/>
      <w:sz w:val="20"/>
    </w:rPr>
  </w:style>
  <w:style w:type="character" w:styleId="PageNumber">
    <w:name w:val="page number"/>
    <w:basedOn w:val="DefaultParagraphFont"/>
    <w:uiPriority w:val="99"/>
    <w:rsid w:val="0066544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551F9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A07F7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rsid w:val="002537B9"/>
    <w:rPr>
      <w:rFonts w:ascii="Cambria" w:hAnsi="Cambria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37B9"/>
    <w:rPr>
      <w:rFonts w:ascii="Cambria" w:eastAsia="新細明體" w:hAnsi="Cambria" w:cs="Times New Roman"/>
      <w:kern w:val="2"/>
      <w:sz w:val="18"/>
    </w:rPr>
  </w:style>
  <w:style w:type="paragraph" w:styleId="NormalWeb">
    <w:name w:val="Normal (Web)"/>
    <w:basedOn w:val="Normal"/>
    <w:uiPriority w:val="99"/>
    <w:rsid w:val="000515E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ListParagraph">
    <w:name w:val="List Paragraph"/>
    <w:basedOn w:val="Normal"/>
    <w:uiPriority w:val="99"/>
    <w:qFormat/>
    <w:rsid w:val="008D252D"/>
    <w:pPr>
      <w:ind w:leftChars="200" w:left="480"/>
    </w:pPr>
  </w:style>
  <w:style w:type="character" w:styleId="Hyperlink">
    <w:name w:val="Hyperlink"/>
    <w:basedOn w:val="DefaultParagraphFont"/>
    <w:uiPriority w:val="99"/>
    <w:rsid w:val="00234168"/>
    <w:rPr>
      <w:rFonts w:cs="Times New Roman"/>
      <w:color w:val="0000FF"/>
      <w:u w:val="single"/>
    </w:rPr>
  </w:style>
  <w:style w:type="numbering" w:styleId="1ai">
    <w:name w:val="Outline List 1"/>
    <w:basedOn w:val="NoList"/>
    <w:uiPriority w:val="99"/>
    <w:semiHidden/>
    <w:unhideWhenUsed/>
    <w:rsid w:val="00160286"/>
    <w:pPr>
      <w:numPr>
        <w:numId w:val="2"/>
      </w:numPr>
    </w:pPr>
  </w:style>
  <w:style w:type="numbering" w:customStyle="1" w:styleId="1">
    <w:name w:val="樣式1"/>
    <w:rsid w:val="00160286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7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anmh@scout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2577;&#21517;&#34920;&#26044;102&#24180;9%20&#26376;15&#26085;&#21069;&#20659;&#36865;ch7115359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357</Words>
  <Characters>2038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三五童軍慶祝大會</dc:title>
  <dc:subject/>
  <dc:creator>張文鑫</dc:creator>
  <cp:keywords/>
  <dc:description/>
  <cp:lastModifiedBy>acer</cp:lastModifiedBy>
  <cp:revision>2</cp:revision>
  <cp:lastPrinted>2012-10-22T03:15:00Z</cp:lastPrinted>
  <dcterms:created xsi:type="dcterms:W3CDTF">2013-09-02T01:27:00Z</dcterms:created>
  <dcterms:modified xsi:type="dcterms:W3CDTF">2013-09-02T01:27:00Z</dcterms:modified>
</cp:coreProperties>
</file>