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6C4" w:rsidRDefault="008F66C4" w:rsidP="008404C8">
      <w:pPr>
        <w:rPr>
          <w:rFonts w:eastAsia="標楷體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</w:t>
      </w:r>
      <w:r>
        <w:rPr>
          <w:rFonts w:eastAsia="標楷體" w:hint="eastAsia"/>
          <w:sz w:val="16"/>
          <w:szCs w:val="16"/>
        </w:rPr>
        <w:t>檔</w:t>
      </w:r>
      <w:r>
        <w:rPr>
          <w:rFonts w:eastAsia="標楷體"/>
          <w:sz w:val="16"/>
          <w:szCs w:val="16"/>
        </w:rPr>
        <w:t xml:space="preserve">    </w:t>
      </w:r>
      <w:r>
        <w:rPr>
          <w:rFonts w:eastAsia="標楷體" w:hint="eastAsia"/>
          <w:sz w:val="16"/>
          <w:szCs w:val="16"/>
        </w:rPr>
        <w:t>號：</w:t>
      </w:r>
    </w:p>
    <w:p w:rsidR="008F66C4" w:rsidRDefault="008F66C4" w:rsidP="008404C8">
      <w:pPr>
        <w:rPr>
          <w:rFonts w:eastAsia="標楷體"/>
          <w:sz w:val="14"/>
          <w:szCs w:val="14"/>
        </w:rPr>
      </w:pPr>
      <w:r>
        <w:rPr>
          <w:rFonts w:eastAsia="標楷體"/>
          <w:sz w:val="16"/>
          <w:szCs w:val="16"/>
        </w:rPr>
        <w:t xml:space="preserve">                                                                                                  </w:t>
      </w:r>
      <w:r>
        <w:rPr>
          <w:rFonts w:eastAsia="標楷體" w:hint="eastAsia"/>
          <w:sz w:val="16"/>
          <w:szCs w:val="16"/>
        </w:rPr>
        <w:t>保存年限：</w:t>
      </w:r>
      <w:r>
        <w:rPr>
          <w:rFonts w:eastAsia="標楷體"/>
          <w:sz w:val="14"/>
          <w:szCs w:val="14"/>
        </w:rPr>
        <w:t xml:space="preserve"> </w:t>
      </w:r>
    </w:p>
    <w:p w:rsidR="008F66C4" w:rsidRDefault="008F66C4" w:rsidP="008404C8">
      <w:pPr>
        <w:jc w:val="center"/>
        <w:rPr>
          <w:rFonts w:eastAsia="標楷體"/>
          <w:sz w:val="44"/>
          <w:szCs w:val="44"/>
        </w:rPr>
      </w:pPr>
      <w:r>
        <w:rPr>
          <w:rFonts w:eastAsia="標楷體" w:hint="eastAsia"/>
          <w:sz w:val="44"/>
          <w:szCs w:val="44"/>
        </w:rPr>
        <w:t>中華民國童軍總會</w:t>
      </w:r>
      <w:r>
        <w:rPr>
          <w:rFonts w:eastAsia="標楷體"/>
          <w:sz w:val="44"/>
          <w:szCs w:val="44"/>
        </w:rPr>
        <w:t xml:space="preserve">  </w:t>
      </w:r>
      <w:r>
        <w:rPr>
          <w:rFonts w:eastAsia="標楷體" w:hint="eastAsia"/>
          <w:sz w:val="44"/>
          <w:szCs w:val="44"/>
        </w:rPr>
        <w:t>函</w:t>
      </w:r>
    </w:p>
    <w:p w:rsidR="008F66C4" w:rsidRPr="00714A8F" w:rsidRDefault="008F66C4" w:rsidP="008404C8">
      <w:pPr>
        <w:jc w:val="both"/>
        <w:rPr>
          <w:rFonts w:eastAsia="標楷體"/>
        </w:rPr>
      </w:pPr>
    </w:p>
    <w:p w:rsidR="008F66C4" w:rsidRDefault="008F66C4" w:rsidP="008404C8">
      <w:pPr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 xml:space="preserve">                                                     </w:t>
      </w:r>
      <w:r>
        <w:rPr>
          <w:rFonts w:eastAsia="標楷體" w:hint="eastAsia"/>
          <w:sz w:val="22"/>
          <w:szCs w:val="22"/>
        </w:rPr>
        <w:t>會</w:t>
      </w:r>
      <w:r>
        <w:rPr>
          <w:rFonts w:eastAsia="標楷體"/>
          <w:sz w:val="22"/>
          <w:szCs w:val="22"/>
        </w:rPr>
        <w:t xml:space="preserve">  </w:t>
      </w:r>
      <w:r>
        <w:rPr>
          <w:rFonts w:eastAsia="標楷體" w:hint="eastAsia"/>
          <w:sz w:val="22"/>
          <w:szCs w:val="22"/>
        </w:rPr>
        <w:t>址：臺北市建國北路一段</w:t>
      </w:r>
      <w:r>
        <w:rPr>
          <w:rFonts w:eastAsia="標楷體"/>
          <w:sz w:val="22"/>
          <w:szCs w:val="22"/>
        </w:rPr>
        <w:t>23</w:t>
      </w:r>
      <w:r>
        <w:rPr>
          <w:rFonts w:eastAsia="標楷體" w:hint="eastAsia"/>
          <w:sz w:val="22"/>
          <w:szCs w:val="22"/>
        </w:rPr>
        <w:t>巷</w:t>
      </w:r>
      <w:r>
        <w:rPr>
          <w:rFonts w:eastAsia="標楷體"/>
          <w:sz w:val="22"/>
          <w:szCs w:val="22"/>
        </w:rPr>
        <w:t>9</w:t>
      </w:r>
      <w:r>
        <w:rPr>
          <w:rFonts w:eastAsia="標楷體" w:hint="eastAsia"/>
          <w:sz w:val="22"/>
          <w:szCs w:val="22"/>
        </w:rPr>
        <w:t>號</w:t>
      </w:r>
      <w:r>
        <w:rPr>
          <w:rFonts w:eastAsia="標楷體"/>
          <w:sz w:val="22"/>
          <w:szCs w:val="22"/>
        </w:rPr>
        <w:t>4</w:t>
      </w:r>
      <w:r>
        <w:rPr>
          <w:rFonts w:eastAsia="標楷體" w:hint="eastAsia"/>
          <w:sz w:val="22"/>
          <w:szCs w:val="22"/>
        </w:rPr>
        <w:t>樓</w:t>
      </w:r>
    </w:p>
    <w:p w:rsidR="008F66C4" w:rsidRDefault="008F66C4" w:rsidP="008404C8">
      <w:pPr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 xml:space="preserve">                                                     </w:t>
      </w:r>
      <w:r>
        <w:rPr>
          <w:rFonts w:eastAsia="標楷體" w:hint="eastAsia"/>
          <w:sz w:val="22"/>
          <w:szCs w:val="22"/>
        </w:rPr>
        <w:t>傳</w:t>
      </w:r>
      <w:r>
        <w:rPr>
          <w:rFonts w:eastAsia="標楷體"/>
          <w:sz w:val="22"/>
          <w:szCs w:val="22"/>
        </w:rPr>
        <w:t xml:space="preserve">  </w:t>
      </w:r>
      <w:r>
        <w:rPr>
          <w:rFonts w:eastAsia="標楷體" w:hint="eastAsia"/>
          <w:sz w:val="22"/>
          <w:szCs w:val="22"/>
        </w:rPr>
        <w:t>真：</w:t>
      </w:r>
      <w:r>
        <w:rPr>
          <w:rFonts w:eastAsia="標楷體"/>
          <w:sz w:val="22"/>
          <w:szCs w:val="22"/>
        </w:rPr>
        <w:t xml:space="preserve">02-27736525 </w:t>
      </w:r>
    </w:p>
    <w:p w:rsidR="008F66C4" w:rsidRDefault="008F66C4" w:rsidP="008404C8">
      <w:pPr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 xml:space="preserve">                                                     </w:t>
      </w:r>
      <w:r>
        <w:rPr>
          <w:rFonts w:eastAsia="標楷體" w:hint="eastAsia"/>
          <w:sz w:val="22"/>
          <w:szCs w:val="22"/>
        </w:rPr>
        <w:t>聯絡人：陳榮哲</w:t>
      </w:r>
      <w:r>
        <w:rPr>
          <w:rFonts w:eastAsia="標楷體"/>
          <w:sz w:val="22"/>
          <w:szCs w:val="22"/>
        </w:rPr>
        <w:t xml:space="preserve">   0933-595-892</w:t>
      </w:r>
    </w:p>
    <w:p w:rsidR="008F66C4" w:rsidRDefault="008F66C4" w:rsidP="008404C8">
      <w:pPr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 xml:space="preserve">                                                     </w:t>
      </w:r>
    </w:p>
    <w:p w:rsidR="008F66C4" w:rsidRPr="0038210E" w:rsidRDefault="008F66C4" w:rsidP="009322D4">
      <w:pPr>
        <w:rPr>
          <w:rFonts w:eastAsia="標楷體"/>
          <w:sz w:val="36"/>
          <w:szCs w:val="36"/>
        </w:rPr>
      </w:pPr>
      <w:r>
        <w:rPr>
          <w:rFonts w:eastAsia="標楷體"/>
          <w:sz w:val="40"/>
          <w:szCs w:val="40"/>
        </w:rPr>
        <w:t xml:space="preserve">  </w:t>
      </w:r>
      <w:r w:rsidRPr="0038210E">
        <w:rPr>
          <w:rFonts w:eastAsia="標楷體" w:hint="eastAsia"/>
          <w:sz w:val="36"/>
          <w:szCs w:val="36"/>
        </w:rPr>
        <w:t>受文者</w:t>
      </w:r>
      <w:r w:rsidRPr="0038210E">
        <w:rPr>
          <w:rFonts w:eastAsia="標楷體"/>
          <w:sz w:val="36"/>
          <w:szCs w:val="36"/>
        </w:rPr>
        <w:t>:</w:t>
      </w:r>
      <w:r w:rsidRPr="00DA5B22">
        <w:rPr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>各級童軍會</w:t>
      </w:r>
      <w:bookmarkStart w:id="0" w:name="_GoBack"/>
      <w:bookmarkEnd w:id="0"/>
    </w:p>
    <w:p w:rsidR="008F66C4" w:rsidRDefault="008F66C4" w:rsidP="009322D4">
      <w:pPr>
        <w:ind w:firstLineChars="203" w:firstLine="487"/>
        <w:rPr>
          <w:rFonts w:eastAsia="標楷體"/>
        </w:rPr>
      </w:pPr>
    </w:p>
    <w:p w:rsidR="008F66C4" w:rsidRDefault="008F66C4" w:rsidP="005C2001">
      <w:pPr>
        <w:ind w:firstLineChars="203" w:firstLine="487"/>
        <w:rPr>
          <w:rFonts w:eastAsia="標楷體"/>
        </w:rPr>
      </w:pPr>
      <w:r>
        <w:rPr>
          <w:rFonts w:eastAsia="標楷體" w:hint="eastAsia"/>
        </w:rPr>
        <w:t>發文日期：中華民國</w:t>
      </w:r>
      <w:r>
        <w:rPr>
          <w:rFonts w:eastAsia="標楷體"/>
        </w:rPr>
        <w:t>102</w:t>
      </w:r>
      <w:r>
        <w:rPr>
          <w:rFonts w:eastAsia="標楷體" w:hint="eastAsia"/>
        </w:rPr>
        <w:t>年</w:t>
      </w:r>
      <w:r>
        <w:rPr>
          <w:rFonts w:eastAsia="標楷體"/>
        </w:rPr>
        <w:t>12</w:t>
      </w:r>
      <w:r>
        <w:rPr>
          <w:rFonts w:eastAsia="標楷體" w:hint="eastAsia"/>
        </w:rPr>
        <w:t>月</w:t>
      </w:r>
      <w:r>
        <w:rPr>
          <w:rFonts w:eastAsia="標楷體"/>
        </w:rPr>
        <w:t>2</w:t>
      </w:r>
      <w:r>
        <w:rPr>
          <w:rFonts w:eastAsia="標楷體" w:hint="eastAsia"/>
        </w:rPr>
        <w:t>日</w:t>
      </w:r>
    </w:p>
    <w:p w:rsidR="008F66C4" w:rsidRDefault="008F66C4" w:rsidP="009322D4">
      <w:pPr>
        <w:ind w:firstLineChars="203" w:firstLine="487"/>
        <w:rPr>
          <w:rFonts w:eastAsia="標楷體"/>
        </w:rPr>
      </w:pPr>
      <w:r>
        <w:rPr>
          <w:rFonts w:eastAsia="標楷體" w:hint="eastAsia"/>
        </w:rPr>
        <w:t>發文字號：台（</w:t>
      </w:r>
      <w:r>
        <w:rPr>
          <w:rFonts w:eastAsia="標楷體"/>
        </w:rPr>
        <w:t>102</w:t>
      </w:r>
      <w:r>
        <w:rPr>
          <w:rFonts w:eastAsia="標楷體" w:hint="eastAsia"/>
        </w:rPr>
        <w:t>）童總字第</w:t>
      </w:r>
      <w:r>
        <w:rPr>
          <w:rFonts w:eastAsia="標楷體"/>
        </w:rPr>
        <w:t>102402</w:t>
      </w:r>
      <w:r>
        <w:rPr>
          <w:rFonts w:eastAsia="標楷體" w:hint="eastAsia"/>
        </w:rPr>
        <w:t>號</w:t>
      </w:r>
    </w:p>
    <w:p w:rsidR="008F66C4" w:rsidRDefault="008F66C4" w:rsidP="009322D4">
      <w:pPr>
        <w:ind w:firstLineChars="203" w:firstLine="487"/>
        <w:rPr>
          <w:rFonts w:eastAsia="標楷體"/>
        </w:rPr>
      </w:pPr>
      <w:r>
        <w:rPr>
          <w:rFonts w:eastAsia="標楷體" w:hint="eastAsia"/>
        </w:rPr>
        <w:t>速別：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最速件</w:t>
      </w:r>
    </w:p>
    <w:p w:rsidR="008F66C4" w:rsidRDefault="008F66C4" w:rsidP="009322D4">
      <w:pPr>
        <w:ind w:firstLineChars="203" w:firstLine="487"/>
        <w:rPr>
          <w:rFonts w:eastAsia="標楷體"/>
        </w:rPr>
      </w:pPr>
      <w:r>
        <w:rPr>
          <w:rFonts w:eastAsia="標楷體" w:hint="eastAsia"/>
        </w:rPr>
        <w:t>密等及解密條件或保密期限：普通</w:t>
      </w:r>
    </w:p>
    <w:p w:rsidR="008F66C4" w:rsidRDefault="008F66C4" w:rsidP="009322D4">
      <w:pPr>
        <w:ind w:firstLineChars="203" w:firstLine="487"/>
        <w:rPr>
          <w:rFonts w:eastAsia="標楷體"/>
        </w:rPr>
      </w:pPr>
      <w:r>
        <w:rPr>
          <w:rFonts w:eastAsia="標楷體" w:hint="eastAsia"/>
        </w:rPr>
        <w:t>附件：</w:t>
      </w:r>
    </w:p>
    <w:p w:rsidR="008F66C4" w:rsidRPr="003E0836" w:rsidRDefault="008F66C4" w:rsidP="00AA0F29">
      <w:pPr>
        <w:spacing w:line="480" w:lineRule="exact"/>
        <w:ind w:leftChars="200" w:left="1482" w:rightChars="169" w:right="406" w:hangingChars="313" w:hanging="1002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主旨</w:t>
      </w:r>
      <w:r w:rsidRPr="00920272">
        <w:rPr>
          <w:rFonts w:eastAsia="標楷體" w:hint="eastAsia"/>
          <w:sz w:val="32"/>
          <w:szCs w:val="32"/>
        </w:rPr>
        <w:t>：</w:t>
      </w:r>
      <w:r>
        <w:rPr>
          <w:rFonts w:eastAsia="標楷體" w:hint="eastAsia"/>
          <w:sz w:val="32"/>
          <w:szCs w:val="32"/>
        </w:rPr>
        <w:t>教育部國民及學前教育署頒佈</w:t>
      </w:r>
      <w:r>
        <w:rPr>
          <w:rFonts w:ascii="標楷體" w:eastAsia="標楷體" w:hAnsi="標楷體" w:hint="eastAsia"/>
          <w:sz w:val="32"/>
          <w:szCs w:val="32"/>
        </w:rPr>
        <w:t>「</w:t>
      </w:r>
      <w:r w:rsidRPr="003E0836">
        <w:rPr>
          <w:rFonts w:eastAsia="標楷體" w:hAnsi="標楷體" w:hint="eastAsia"/>
          <w:sz w:val="32"/>
          <w:szCs w:val="32"/>
        </w:rPr>
        <w:t>獎勵推行童軍教育績優個人及學校實施計畫</w:t>
      </w:r>
      <w:r w:rsidRPr="003E0836">
        <w:rPr>
          <w:rFonts w:ascii="標楷體" w:eastAsia="標楷體" w:hAnsi="標楷體" w:hint="eastAsia"/>
          <w:sz w:val="32"/>
          <w:szCs w:val="32"/>
        </w:rPr>
        <w:t>」</w:t>
      </w:r>
      <w:r>
        <w:rPr>
          <w:rFonts w:ascii="標楷體" w:eastAsia="標楷體" w:hAnsi="標楷體" w:hint="eastAsia"/>
          <w:sz w:val="32"/>
          <w:szCs w:val="32"/>
        </w:rPr>
        <w:t>，請</w:t>
      </w: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貴會積極主動協助各縣市政府及各級學校及個人辦理推薦工作，並於受邀擔任初審作業時全力積極參與，請</w:t>
      </w:r>
      <w:r>
        <w:rPr>
          <w:rFonts w:ascii="標楷體" w:eastAsia="標楷體" w:hAnsi="標楷體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>查照。</w:t>
      </w:r>
    </w:p>
    <w:p w:rsidR="008F66C4" w:rsidRDefault="008F66C4" w:rsidP="00712ADE">
      <w:pPr>
        <w:pStyle w:val="BodyTextIndent"/>
        <w:ind w:leftChars="191" w:left="1463" w:hangingChars="314" w:hanging="1005"/>
        <w:textDirection w:val="lrTb"/>
      </w:pPr>
    </w:p>
    <w:p w:rsidR="008F66C4" w:rsidRDefault="008F66C4" w:rsidP="00712ADE">
      <w:pPr>
        <w:pStyle w:val="BodyTextIndent"/>
        <w:ind w:leftChars="191" w:left="1463" w:hangingChars="314" w:hanging="1005"/>
        <w:textDirection w:val="lrTb"/>
      </w:pPr>
      <w:r>
        <w:rPr>
          <w:rFonts w:hint="eastAsia"/>
        </w:rPr>
        <w:t>說明</w:t>
      </w:r>
      <w:r w:rsidRPr="00D34C25">
        <w:rPr>
          <w:rFonts w:hint="eastAsia"/>
        </w:rPr>
        <w:t>：</w:t>
      </w:r>
    </w:p>
    <w:p w:rsidR="008F66C4" w:rsidRPr="008D3FFA" w:rsidRDefault="008F66C4" w:rsidP="003E0836">
      <w:pPr>
        <w:pStyle w:val="BodyTextIndent"/>
        <w:numPr>
          <w:ilvl w:val="0"/>
          <w:numId w:val="3"/>
        </w:numPr>
        <w:textDirection w:val="lrTb"/>
        <w:rPr>
          <w:rFonts w:ascii="Times New Roman"/>
          <w:szCs w:val="32"/>
        </w:rPr>
      </w:pPr>
      <w:r w:rsidRPr="008D3FFA">
        <w:rPr>
          <w:rFonts w:ascii="Times New Roman" w:hint="eastAsia"/>
        </w:rPr>
        <w:t>依據</w:t>
      </w:r>
      <w:r w:rsidRPr="008D3FFA">
        <w:rPr>
          <w:rFonts w:ascii="Times New Roman" w:hint="eastAsia"/>
          <w:szCs w:val="32"/>
        </w:rPr>
        <w:t>教育部國民及學前教育署</w:t>
      </w:r>
      <w:r w:rsidRPr="008D3FFA">
        <w:rPr>
          <w:rFonts w:ascii="Times New Roman"/>
          <w:szCs w:val="32"/>
        </w:rPr>
        <w:t>102</w:t>
      </w:r>
      <w:r w:rsidRPr="008D3FFA">
        <w:rPr>
          <w:rFonts w:ascii="Times New Roman" w:hint="eastAsia"/>
          <w:szCs w:val="32"/>
        </w:rPr>
        <w:t>年</w:t>
      </w:r>
      <w:r w:rsidRPr="008D3FFA">
        <w:rPr>
          <w:rFonts w:ascii="Times New Roman"/>
          <w:szCs w:val="32"/>
        </w:rPr>
        <w:t>11</w:t>
      </w:r>
      <w:r w:rsidRPr="008D3FFA">
        <w:rPr>
          <w:rFonts w:ascii="Times New Roman" w:hint="eastAsia"/>
          <w:szCs w:val="32"/>
        </w:rPr>
        <w:t>月</w:t>
      </w:r>
      <w:r w:rsidRPr="008D3FFA">
        <w:rPr>
          <w:rFonts w:ascii="Times New Roman"/>
          <w:szCs w:val="32"/>
        </w:rPr>
        <w:t>22</w:t>
      </w:r>
      <w:r w:rsidRPr="008D3FFA">
        <w:rPr>
          <w:rFonts w:ascii="Times New Roman" w:hint="eastAsia"/>
          <w:szCs w:val="32"/>
        </w:rPr>
        <w:t>日臺教國署字第</w:t>
      </w:r>
      <w:r w:rsidRPr="008D3FFA">
        <w:rPr>
          <w:rFonts w:ascii="Times New Roman"/>
          <w:szCs w:val="32"/>
        </w:rPr>
        <w:t>1020121817</w:t>
      </w:r>
      <w:r w:rsidRPr="008D3FFA">
        <w:rPr>
          <w:rFonts w:ascii="Times New Roman" w:hint="eastAsia"/>
          <w:szCs w:val="32"/>
        </w:rPr>
        <w:t>號函辦理。</w:t>
      </w:r>
    </w:p>
    <w:p w:rsidR="008F66C4" w:rsidRPr="008D3FFA" w:rsidRDefault="008F66C4" w:rsidP="003E0836">
      <w:pPr>
        <w:pStyle w:val="BodyTextIndent"/>
        <w:numPr>
          <w:ilvl w:val="0"/>
          <w:numId w:val="3"/>
        </w:numPr>
        <w:textDirection w:val="lrTb"/>
        <w:rPr>
          <w:rFonts w:ascii="Times New Roman"/>
        </w:rPr>
      </w:pPr>
      <w:r w:rsidRPr="008D3FFA">
        <w:rPr>
          <w:rFonts w:ascii="Times New Roman" w:hint="eastAsia"/>
          <w:szCs w:val="32"/>
        </w:rPr>
        <w:t>「獎勵推行童軍教育績優個人及學校實施計畫」請自行至該署網站下載參閱。</w:t>
      </w:r>
    </w:p>
    <w:p w:rsidR="008F66C4" w:rsidRDefault="008F66C4" w:rsidP="005A1030">
      <w:pPr>
        <w:pStyle w:val="BodyTextIndent"/>
        <w:ind w:leftChars="191" w:left="1212" w:hangingChars="314" w:hanging="754"/>
        <w:textDirection w:val="lrTb"/>
        <w:rPr>
          <w:sz w:val="24"/>
          <w:szCs w:val="24"/>
        </w:rPr>
      </w:pPr>
    </w:p>
    <w:p w:rsidR="008F66C4" w:rsidRPr="005A1030" w:rsidRDefault="008F66C4" w:rsidP="005A1030">
      <w:pPr>
        <w:pStyle w:val="BodyTextIndent"/>
        <w:ind w:leftChars="191" w:left="1212" w:hangingChars="314" w:hanging="754"/>
        <w:textDirection w:val="lrTb"/>
        <w:rPr>
          <w:sz w:val="24"/>
          <w:szCs w:val="24"/>
        </w:rPr>
      </w:pPr>
      <w:r w:rsidRPr="005A1030">
        <w:rPr>
          <w:rFonts w:hint="eastAsia"/>
          <w:sz w:val="24"/>
          <w:szCs w:val="24"/>
        </w:rPr>
        <w:t>正本</w:t>
      </w:r>
      <w:r w:rsidRPr="005A1030">
        <w:rPr>
          <w:sz w:val="24"/>
          <w:szCs w:val="24"/>
        </w:rPr>
        <w:t>:</w:t>
      </w:r>
      <w:r w:rsidRPr="00DA5B22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各級童軍會</w:t>
      </w:r>
    </w:p>
    <w:p w:rsidR="008F66C4" w:rsidRDefault="008F66C4" w:rsidP="00DA5B22">
      <w:pPr>
        <w:pStyle w:val="BodyTextIndent"/>
        <w:ind w:leftChars="191" w:left="1212" w:hangingChars="314" w:hanging="754"/>
        <w:textDirection w:val="lrTb"/>
        <w:rPr>
          <w:sz w:val="24"/>
          <w:szCs w:val="24"/>
        </w:rPr>
      </w:pPr>
      <w:r w:rsidRPr="005A1030">
        <w:rPr>
          <w:rFonts w:hint="eastAsia"/>
          <w:sz w:val="24"/>
          <w:szCs w:val="24"/>
        </w:rPr>
        <w:t>副本</w:t>
      </w:r>
      <w:r w:rsidRPr="005A1030">
        <w:rPr>
          <w:sz w:val="24"/>
          <w:szCs w:val="24"/>
        </w:rPr>
        <w:t>:</w:t>
      </w:r>
      <w:r w:rsidRPr="00DA5B22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各直轄市政府教育局</w:t>
      </w:r>
      <w:r>
        <w:rPr>
          <w:rFonts w:hAnsi="標楷體"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桃園縣政府教育局及各縣市政府</w:t>
      </w:r>
      <w:r>
        <w:rPr>
          <w:rFonts w:hAnsi="標楷體"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本會國內組</w:t>
      </w:r>
      <w:r>
        <w:rPr>
          <w:rFonts w:hAnsi="標楷體"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行政組</w:t>
      </w:r>
      <w:r>
        <w:rPr>
          <w:rFonts w:hAnsi="標楷體"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新聞組</w:t>
      </w:r>
    </w:p>
    <w:p w:rsidR="008F66C4" w:rsidRDefault="008F66C4" w:rsidP="00DA5B22">
      <w:pPr>
        <w:pStyle w:val="BodyTextIndent"/>
        <w:ind w:leftChars="191" w:left="1212" w:hangingChars="314" w:hanging="754"/>
        <w:textDirection w:val="lrTb"/>
        <w:rPr>
          <w:sz w:val="24"/>
          <w:szCs w:val="24"/>
        </w:rPr>
      </w:pPr>
    </w:p>
    <w:p w:rsidR="008F66C4" w:rsidRDefault="008F66C4" w:rsidP="00DA5B22">
      <w:pPr>
        <w:pStyle w:val="BodyTextIndent"/>
        <w:ind w:leftChars="191" w:left="1212" w:hangingChars="314" w:hanging="754"/>
        <w:textDirection w:val="lrTb"/>
        <w:rPr>
          <w:sz w:val="24"/>
          <w:szCs w:val="24"/>
        </w:rPr>
      </w:pPr>
    </w:p>
    <w:p w:rsidR="008F66C4" w:rsidRDefault="008F66C4" w:rsidP="00DA5B22">
      <w:pPr>
        <w:pStyle w:val="BodyTextIndent"/>
        <w:ind w:leftChars="191" w:left="1212" w:hangingChars="314" w:hanging="754"/>
        <w:textDirection w:val="lrTb"/>
        <w:rPr>
          <w:sz w:val="36"/>
          <w:szCs w:val="36"/>
        </w:rPr>
      </w:pPr>
      <w:r>
        <w:rPr>
          <w:sz w:val="24"/>
          <w:szCs w:val="24"/>
        </w:rPr>
        <w:t xml:space="preserve">                               </w:t>
      </w:r>
    </w:p>
    <w:p w:rsidR="008F66C4" w:rsidRDefault="008F66C4" w:rsidP="00DA5B22">
      <w:pPr>
        <w:pStyle w:val="BodyTextIndent"/>
        <w:ind w:leftChars="191" w:left="1588" w:hangingChars="314" w:hanging="1130"/>
        <w:textDirection w:val="lrTb"/>
        <w:rPr>
          <w:sz w:val="36"/>
          <w:szCs w:val="36"/>
        </w:rPr>
      </w:pPr>
    </w:p>
    <w:p w:rsidR="008F66C4" w:rsidRPr="00C2758A" w:rsidRDefault="008F66C4" w:rsidP="00DA5B22">
      <w:pPr>
        <w:pStyle w:val="BodyTextIndent"/>
        <w:ind w:leftChars="191" w:left="1337" w:hangingChars="314" w:hanging="879"/>
        <w:textDirection w:val="lrTb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F66C4" w:rsidRPr="00DA5B22" w:rsidRDefault="008F66C4" w:rsidP="005A1030">
      <w:pPr>
        <w:pStyle w:val="BodyTextIndent"/>
        <w:ind w:leftChars="191" w:left="1212" w:hangingChars="314" w:hanging="754"/>
        <w:textDirection w:val="lrTb"/>
        <w:rPr>
          <w:sz w:val="24"/>
          <w:szCs w:val="24"/>
        </w:rPr>
      </w:pPr>
    </w:p>
    <w:sectPr w:rsidR="008F66C4" w:rsidRPr="00DA5B22" w:rsidSect="00D16AF3">
      <w:headerReference w:type="default" r:id="rId7"/>
      <w:footerReference w:type="default" r:id="rId8"/>
      <w:pgSz w:w="11907" w:h="16840" w:code="9"/>
      <w:pgMar w:top="1134" w:right="680" w:bottom="1321" w:left="1021" w:header="0" w:footer="0" w:gutter="0"/>
      <w:pgNumType w:fmt="chineseCountingThousand"/>
      <w:cols w:space="425"/>
      <w:docGrid w:linePitch="378" w:charSpace="8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6C4" w:rsidRDefault="008F66C4">
      <w:r>
        <w:separator/>
      </w:r>
    </w:p>
  </w:endnote>
  <w:endnote w:type="continuationSeparator" w:id="0">
    <w:p w:rsidR="008F66C4" w:rsidRDefault="008F6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C4" w:rsidRDefault="008F66C4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-1559.05pt;margin-top:656.8pt;width:30pt;height:132.3pt;z-index:251657216;mso-position-vertical-relative:page" o:allowincell="f" filled="f" stroked="f">
          <v:textbox style="layout-flow:vertical-ideographic;mso-next-textbox:#_x0000_s2056">
            <w:txbxContent>
              <w:p w:rsidR="008F66C4" w:rsidRDefault="008F66C4">
                <w:pPr>
                  <w:pStyle w:val="a"/>
                  <w:rPr>
                    <w:sz w:val="20"/>
                  </w:rPr>
                </w:pPr>
                <w:r>
                  <w:rPr>
                    <w:rFonts w:hint="eastAsia"/>
                    <w:sz w:val="20"/>
                  </w:rPr>
                  <w:t>第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 \* CHINESENUM3  \* MERGEFORMAT </w:instrText>
                </w:r>
                <w:r>
                  <w:rPr>
                    <w:sz w:val="20"/>
                  </w:rPr>
                  <w:fldChar w:fldCharType="separate"/>
                </w:r>
                <w:r>
                  <w:rPr>
                    <w:rFonts w:hint="eastAsia"/>
                    <w:sz w:val="20"/>
                  </w:rPr>
                  <w:t>一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rFonts w:hint="eastAsia"/>
                    <w:sz w:val="20"/>
                  </w:rPr>
                  <w:t>頁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rFonts w:hint="eastAsia"/>
                    <w:sz w:val="20"/>
                  </w:rPr>
                  <w:t>共</w:t>
                </w:r>
                <w:fldSimple w:instr=" NUMPAGES  \* CHINESENUM3  \* MERGEFORMAT ">
                  <w:r>
                    <w:rPr>
                      <w:rFonts w:hint="eastAsia"/>
                      <w:sz w:val="20"/>
                    </w:rPr>
                    <w:t>一</w:t>
                  </w:r>
                </w:fldSimple>
                <w:r>
                  <w:rPr>
                    <w:rFonts w:hint="eastAsia"/>
                    <w:sz w:val="20"/>
                  </w:rPr>
                  <w:t>頁</w:t>
                </w:r>
              </w:p>
            </w:txbxContent>
          </v:textbox>
          <w10:wrap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6C4" w:rsidRDefault="008F66C4">
      <w:r>
        <w:separator/>
      </w:r>
    </w:p>
  </w:footnote>
  <w:footnote w:type="continuationSeparator" w:id="0">
    <w:p w:rsidR="008F66C4" w:rsidRDefault="008F66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C4" w:rsidRDefault="008F66C4">
    <w:pPr>
      <w:pStyle w:val="Header"/>
      <w:spacing w:line="20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779.65pt;width:146.15pt;height:28.35pt;z-index:251658240;mso-position-horizontal:center;mso-position-horizontal-relative:page;mso-position-vertical-relative:page" filled="f" stroked="f">
          <v:textbox style="mso-next-textbox:#_x0000_s2049">
            <w:txbxContent>
              <w:p w:rsidR="008F66C4" w:rsidRDefault="008F66C4">
                <w:pPr>
                  <w:pStyle w:val="a"/>
                  <w:jc w:val="center"/>
                  <w:rPr>
                    <w:sz w:val="20"/>
                  </w:rPr>
                </w:pPr>
                <w:r>
                  <w:rPr>
                    <w:rFonts w:hint="eastAsia"/>
                    <w:sz w:val="20"/>
                  </w:rPr>
                  <w:t>第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 \* CHINESENUM3  \* MERGEFORMAT </w:instrText>
                </w:r>
                <w:r>
                  <w:rPr>
                    <w:sz w:val="20"/>
                  </w:rPr>
                  <w:fldChar w:fldCharType="separate"/>
                </w:r>
                <w:r>
                  <w:rPr>
                    <w:rFonts w:hint="eastAsia"/>
                    <w:sz w:val="20"/>
                  </w:rPr>
                  <w:t>一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rFonts w:hint="eastAsia"/>
                    <w:sz w:val="20"/>
                  </w:rPr>
                  <w:t>頁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rFonts w:hint="eastAsia"/>
                    <w:sz w:val="20"/>
                  </w:rPr>
                  <w:t>共</w:t>
                </w:r>
                <w:fldSimple w:instr=" NUMPAGES  \* CHINESENUM3  \* MERGEFORMAT ">
                  <w:r>
                    <w:rPr>
                      <w:rFonts w:hint="eastAsia"/>
                      <w:sz w:val="20"/>
                    </w:rPr>
                    <w:t>一</w:t>
                  </w:r>
                </w:fldSimple>
                <w:r>
                  <w:rPr>
                    <w:rFonts w:hint="eastAsia"/>
                    <w:sz w:val="20"/>
                  </w:rPr>
                  <w:t>頁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0" type="#_x0000_t202" style="position:absolute;margin-left:-1559.05pt;margin-top:141.75pt;width:310.7pt;height:151.2pt;z-index:-251657216;mso-position-horizontal-relative:page;mso-position-vertical-relative:page" filled="f" stroked="f">
          <v:textbox style="mso-next-textbox:#_x0000_s2050" inset="0,0,0,0">
            <w:txbxContent>
              <w:tbl>
                <w:tblPr>
                  <w:tblW w:w="0" w:type="auto"/>
                  <w:tblInd w:w="28" w:type="dxa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5670"/>
                </w:tblGrid>
                <w:tr w:rsidR="008F66C4">
                  <w:trPr>
                    <w:cantSplit/>
                    <w:trHeight w:hRule="exact" w:val="2552"/>
                  </w:trPr>
                  <w:tc>
                    <w:tcPr>
                      <w:tcW w:w="5670" w:type="dxa"/>
                      <w:noWrap/>
                      <w:tcMar>
                        <w:left w:w="0" w:type="dxa"/>
                        <w:right w:w="0" w:type="dxa"/>
                      </w:tcMar>
                    </w:tcPr>
                    <w:p w:rsidR="008F66C4" w:rsidRDefault="008F66C4">
                      <w:pPr>
                        <w:pStyle w:val="Header"/>
                        <w:spacing w:line="20" w:lineRule="exact"/>
                        <w:rPr>
                          <w:noProof/>
                        </w:rPr>
                      </w:pPr>
                    </w:p>
                  </w:tc>
                </w:tr>
              </w:tbl>
              <w:p w:rsidR="008F66C4" w:rsidRDefault="008F66C4">
                <w:pPr>
                  <w:pStyle w:val="Header"/>
                  <w:spacing w:line="20" w:lineRule="exact"/>
                  <w:rPr>
                    <w:noProof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group id="_x0000_s2051" style="position:absolute;margin-left:29.75pt;margin-top:0;width:20.7pt;height:575.45pt;z-index:251656192;mso-position-horizontal-relative:page;mso-position-vertical:center;mso-position-vertical-relative:page" coordorigin="10722,2665" coordsize="414,11509" o:allowincell="f">
          <v:line id="_x0000_s2052" style="position:absolute" from="10977,2665" to="10977,14174" strokecolor="red">
            <v:stroke dashstyle="1 1"/>
          </v:line>
          <v:shape id="_x0000_s2053" type="#_x0000_t202" style="position:absolute;left:10735;top:6115;width:399;height:235" stroked="f">
            <v:textbox style="layout-flow:vertical-ideographic;mso-next-textbox:#_x0000_s2053" inset="0,0,0,0">
              <w:txbxContent>
                <w:p w:rsidR="008F66C4" w:rsidRDefault="008F66C4">
                  <w:pPr>
                    <w:pStyle w:val="a0"/>
                  </w:pPr>
                  <w:r>
                    <w:rPr>
                      <w:rFonts w:hint="eastAsia"/>
                    </w:rPr>
                    <w:t>裝</w:t>
                  </w:r>
                </w:p>
              </w:txbxContent>
            </v:textbox>
          </v:shape>
          <v:shape id="_x0000_s2054" type="#_x0000_t202" style="position:absolute;left:10722;top:8244;width:397;height:194" stroked="f">
            <v:textbox style="layout-flow:vertical-ideographic;mso-next-textbox:#_x0000_s2054" inset="0,0,0,0">
              <w:txbxContent>
                <w:p w:rsidR="008F66C4" w:rsidRDefault="008F66C4">
                  <w:pPr>
                    <w:pStyle w:val="a0"/>
                  </w:pPr>
                  <w:r>
                    <w:rPr>
                      <w:rFonts w:hint="eastAsia"/>
                    </w:rPr>
                    <w:t>訂</w:t>
                  </w:r>
                </w:p>
              </w:txbxContent>
            </v:textbox>
          </v:shape>
          <v:shape id="_x0000_s2055" type="#_x0000_t202" style="position:absolute;left:10739;top:10341;width:397;height:257" stroked="f">
            <v:textbox style="layout-flow:vertical-ideographic;mso-next-textbox:#_x0000_s2055" inset="0,0,0,0">
              <w:txbxContent>
                <w:p w:rsidR="008F66C4" w:rsidRDefault="008F66C4">
                  <w:pPr>
                    <w:pStyle w:val="a0"/>
                  </w:pPr>
                  <w:r>
                    <w:rPr>
                      <w:rFonts w:hint="eastAsia"/>
                    </w:rPr>
                    <w:t>線</w:t>
                  </w:r>
                </w:p>
              </w:txbxContent>
            </v:textbox>
          </v:shape>
          <w10:wrap anchorx="page" anchory="page"/>
          <w10:anchorlock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302C"/>
    <w:multiLevelType w:val="hybridMultilevel"/>
    <w:tmpl w:val="B95EC816"/>
    <w:lvl w:ilvl="0" w:tplc="BC488AFE">
      <w:start w:val="1"/>
      <w:numFmt w:val="taiwaneseCountingThousand"/>
      <w:lvlText w:val="%1、"/>
      <w:lvlJc w:val="left"/>
      <w:pPr>
        <w:ind w:left="1493" w:hanging="72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1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9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7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5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3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1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93" w:hanging="480"/>
      </w:pPr>
      <w:rPr>
        <w:rFonts w:cs="Times New Roman"/>
      </w:rPr>
    </w:lvl>
  </w:abstractNum>
  <w:abstractNum w:abstractNumId="1">
    <w:nsid w:val="4EA00634"/>
    <w:multiLevelType w:val="hybridMultilevel"/>
    <w:tmpl w:val="69E4C538"/>
    <w:lvl w:ilvl="0" w:tplc="E7985A1C">
      <w:start w:val="1"/>
      <w:numFmt w:val="taiwaneseCountingThousand"/>
      <w:lvlText w:val="%1、"/>
      <w:lvlJc w:val="left"/>
      <w:pPr>
        <w:ind w:left="165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7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58" w:hanging="480"/>
      </w:pPr>
      <w:rPr>
        <w:rFonts w:cs="Times New Roman"/>
      </w:rPr>
    </w:lvl>
  </w:abstractNum>
  <w:abstractNum w:abstractNumId="2">
    <w:nsid w:val="767364F3"/>
    <w:multiLevelType w:val="hybridMultilevel"/>
    <w:tmpl w:val="AE8013D2"/>
    <w:lvl w:ilvl="0" w:tplc="A2D0911E">
      <w:start w:val="1"/>
      <w:numFmt w:val="taiwaneseCountingThousand"/>
      <w:lvlText w:val="%1、"/>
      <w:lvlJc w:val="left"/>
      <w:pPr>
        <w:ind w:left="165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7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58" w:hanging="4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04C8"/>
    <w:rsid w:val="00023F96"/>
    <w:rsid w:val="00033E90"/>
    <w:rsid w:val="00041958"/>
    <w:rsid w:val="00041991"/>
    <w:rsid w:val="00052287"/>
    <w:rsid w:val="00062AB3"/>
    <w:rsid w:val="00064F2C"/>
    <w:rsid w:val="000A6A39"/>
    <w:rsid w:val="000A6F25"/>
    <w:rsid w:val="000B174B"/>
    <w:rsid w:val="000C375D"/>
    <w:rsid w:val="0011026F"/>
    <w:rsid w:val="00111435"/>
    <w:rsid w:val="001238DA"/>
    <w:rsid w:val="00124EC4"/>
    <w:rsid w:val="001262CB"/>
    <w:rsid w:val="001304CC"/>
    <w:rsid w:val="00141371"/>
    <w:rsid w:val="00151D6E"/>
    <w:rsid w:val="00167E7B"/>
    <w:rsid w:val="00193BC5"/>
    <w:rsid w:val="001A0264"/>
    <w:rsid w:val="001B5D52"/>
    <w:rsid w:val="001C366F"/>
    <w:rsid w:val="001C4C44"/>
    <w:rsid w:val="001E7BA8"/>
    <w:rsid w:val="002267E8"/>
    <w:rsid w:val="00235AC4"/>
    <w:rsid w:val="002431AF"/>
    <w:rsid w:val="002558EF"/>
    <w:rsid w:val="00260063"/>
    <w:rsid w:val="00262AFC"/>
    <w:rsid w:val="00265C9D"/>
    <w:rsid w:val="002762F1"/>
    <w:rsid w:val="002819FB"/>
    <w:rsid w:val="002926D3"/>
    <w:rsid w:val="002A2DF7"/>
    <w:rsid w:val="002B4321"/>
    <w:rsid w:val="002B5404"/>
    <w:rsid w:val="002C42FE"/>
    <w:rsid w:val="002D54B3"/>
    <w:rsid w:val="002E3FC3"/>
    <w:rsid w:val="002F3E56"/>
    <w:rsid w:val="0030159D"/>
    <w:rsid w:val="00301A3D"/>
    <w:rsid w:val="003148D9"/>
    <w:rsid w:val="00321729"/>
    <w:rsid w:val="00330858"/>
    <w:rsid w:val="00357A60"/>
    <w:rsid w:val="00372BEB"/>
    <w:rsid w:val="00377CC3"/>
    <w:rsid w:val="0038210E"/>
    <w:rsid w:val="003B0CE0"/>
    <w:rsid w:val="003B6DDC"/>
    <w:rsid w:val="003D4ED7"/>
    <w:rsid w:val="003E0836"/>
    <w:rsid w:val="003F0372"/>
    <w:rsid w:val="00401DE9"/>
    <w:rsid w:val="004078E1"/>
    <w:rsid w:val="0041653B"/>
    <w:rsid w:val="0042354B"/>
    <w:rsid w:val="00423AE0"/>
    <w:rsid w:val="004245C0"/>
    <w:rsid w:val="00436A44"/>
    <w:rsid w:val="004549F0"/>
    <w:rsid w:val="00454D2C"/>
    <w:rsid w:val="00463E65"/>
    <w:rsid w:val="00466277"/>
    <w:rsid w:val="004667BB"/>
    <w:rsid w:val="00475FD1"/>
    <w:rsid w:val="004A53FB"/>
    <w:rsid w:val="004D7EB0"/>
    <w:rsid w:val="004E0FE0"/>
    <w:rsid w:val="004E443F"/>
    <w:rsid w:val="004E64E9"/>
    <w:rsid w:val="004E72BD"/>
    <w:rsid w:val="00500F8E"/>
    <w:rsid w:val="0050356E"/>
    <w:rsid w:val="005042C6"/>
    <w:rsid w:val="00511FCE"/>
    <w:rsid w:val="00514136"/>
    <w:rsid w:val="0051510B"/>
    <w:rsid w:val="00534A8C"/>
    <w:rsid w:val="005356A4"/>
    <w:rsid w:val="00540DDD"/>
    <w:rsid w:val="005463F4"/>
    <w:rsid w:val="00555514"/>
    <w:rsid w:val="00574E08"/>
    <w:rsid w:val="00585A73"/>
    <w:rsid w:val="005977D1"/>
    <w:rsid w:val="005A1030"/>
    <w:rsid w:val="005A188A"/>
    <w:rsid w:val="005C19F8"/>
    <w:rsid w:val="005C2001"/>
    <w:rsid w:val="005C31A9"/>
    <w:rsid w:val="005F567D"/>
    <w:rsid w:val="006045EE"/>
    <w:rsid w:val="00621DA7"/>
    <w:rsid w:val="006220A5"/>
    <w:rsid w:val="0062387D"/>
    <w:rsid w:val="006244C8"/>
    <w:rsid w:val="00635BEB"/>
    <w:rsid w:val="00636B23"/>
    <w:rsid w:val="00655ECE"/>
    <w:rsid w:val="0066116A"/>
    <w:rsid w:val="00681177"/>
    <w:rsid w:val="006915B4"/>
    <w:rsid w:val="00693C7B"/>
    <w:rsid w:val="006D775D"/>
    <w:rsid w:val="006F3A7F"/>
    <w:rsid w:val="006F7A09"/>
    <w:rsid w:val="0070046F"/>
    <w:rsid w:val="00712ADE"/>
    <w:rsid w:val="00714A8F"/>
    <w:rsid w:val="00734D03"/>
    <w:rsid w:val="0075723C"/>
    <w:rsid w:val="00766A48"/>
    <w:rsid w:val="00772424"/>
    <w:rsid w:val="00775B10"/>
    <w:rsid w:val="007A63E7"/>
    <w:rsid w:val="007C5E44"/>
    <w:rsid w:val="007D05E7"/>
    <w:rsid w:val="007D0776"/>
    <w:rsid w:val="007D4C3A"/>
    <w:rsid w:val="007D4C3C"/>
    <w:rsid w:val="007D5D7A"/>
    <w:rsid w:val="007E2ED8"/>
    <w:rsid w:val="00810348"/>
    <w:rsid w:val="00824AB8"/>
    <w:rsid w:val="00834AEB"/>
    <w:rsid w:val="008404C8"/>
    <w:rsid w:val="008553EA"/>
    <w:rsid w:val="008872DA"/>
    <w:rsid w:val="008A229D"/>
    <w:rsid w:val="008B1C0F"/>
    <w:rsid w:val="008B1E0B"/>
    <w:rsid w:val="008B6807"/>
    <w:rsid w:val="008B7210"/>
    <w:rsid w:val="008D3FFA"/>
    <w:rsid w:val="008D6987"/>
    <w:rsid w:val="008E098C"/>
    <w:rsid w:val="008E5FCF"/>
    <w:rsid w:val="008E67EB"/>
    <w:rsid w:val="008F0E70"/>
    <w:rsid w:val="008F66C4"/>
    <w:rsid w:val="008F6C87"/>
    <w:rsid w:val="00910682"/>
    <w:rsid w:val="00911C1E"/>
    <w:rsid w:val="009146B0"/>
    <w:rsid w:val="00920272"/>
    <w:rsid w:val="00921AE9"/>
    <w:rsid w:val="009322D4"/>
    <w:rsid w:val="009350EF"/>
    <w:rsid w:val="00945046"/>
    <w:rsid w:val="0095210A"/>
    <w:rsid w:val="00953259"/>
    <w:rsid w:val="009736D7"/>
    <w:rsid w:val="00990402"/>
    <w:rsid w:val="00991662"/>
    <w:rsid w:val="009A4D4A"/>
    <w:rsid w:val="009B4869"/>
    <w:rsid w:val="009B5D58"/>
    <w:rsid w:val="009C52E2"/>
    <w:rsid w:val="009C5CBC"/>
    <w:rsid w:val="009D6C99"/>
    <w:rsid w:val="009E5EB7"/>
    <w:rsid w:val="009F387A"/>
    <w:rsid w:val="00A03378"/>
    <w:rsid w:val="00A26E0C"/>
    <w:rsid w:val="00A329D0"/>
    <w:rsid w:val="00A363C7"/>
    <w:rsid w:val="00A37DEA"/>
    <w:rsid w:val="00A42BEB"/>
    <w:rsid w:val="00A509CF"/>
    <w:rsid w:val="00A5297A"/>
    <w:rsid w:val="00A7425D"/>
    <w:rsid w:val="00A7496A"/>
    <w:rsid w:val="00A81224"/>
    <w:rsid w:val="00A832B8"/>
    <w:rsid w:val="00AA0F29"/>
    <w:rsid w:val="00AA1E7A"/>
    <w:rsid w:val="00AA7D67"/>
    <w:rsid w:val="00AE42FC"/>
    <w:rsid w:val="00AF62C1"/>
    <w:rsid w:val="00B12CEA"/>
    <w:rsid w:val="00B15948"/>
    <w:rsid w:val="00B237A3"/>
    <w:rsid w:val="00B270E3"/>
    <w:rsid w:val="00B309EA"/>
    <w:rsid w:val="00B429FE"/>
    <w:rsid w:val="00B612E4"/>
    <w:rsid w:val="00B7411C"/>
    <w:rsid w:val="00B8664A"/>
    <w:rsid w:val="00B94042"/>
    <w:rsid w:val="00BA0D6D"/>
    <w:rsid w:val="00BD01D8"/>
    <w:rsid w:val="00BD53C5"/>
    <w:rsid w:val="00BE0069"/>
    <w:rsid w:val="00BE1497"/>
    <w:rsid w:val="00BE5D44"/>
    <w:rsid w:val="00C07175"/>
    <w:rsid w:val="00C12F6A"/>
    <w:rsid w:val="00C15950"/>
    <w:rsid w:val="00C22FDA"/>
    <w:rsid w:val="00C2758A"/>
    <w:rsid w:val="00C3098C"/>
    <w:rsid w:val="00C72120"/>
    <w:rsid w:val="00C9561E"/>
    <w:rsid w:val="00CA6DE0"/>
    <w:rsid w:val="00CD17C4"/>
    <w:rsid w:val="00CD218E"/>
    <w:rsid w:val="00CD72A8"/>
    <w:rsid w:val="00CE19EE"/>
    <w:rsid w:val="00CE1E72"/>
    <w:rsid w:val="00D055CF"/>
    <w:rsid w:val="00D13506"/>
    <w:rsid w:val="00D16AF3"/>
    <w:rsid w:val="00D21979"/>
    <w:rsid w:val="00D2369A"/>
    <w:rsid w:val="00D24A13"/>
    <w:rsid w:val="00D33D13"/>
    <w:rsid w:val="00D3443B"/>
    <w:rsid w:val="00D34C25"/>
    <w:rsid w:val="00D37C3A"/>
    <w:rsid w:val="00D46EE1"/>
    <w:rsid w:val="00D47585"/>
    <w:rsid w:val="00D518EB"/>
    <w:rsid w:val="00D63713"/>
    <w:rsid w:val="00D802C3"/>
    <w:rsid w:val="00D8236C"/>
    <w:rsid w:val="00D82E23"/>
    <w:rsid w:val="00D84457"/>
    <w:rsid w:val="00D87993"/>
    <w:rsid w:val="00D94924"/>
    <w:rsid w:val="00DA5B22"/>
    <w:rsid w:val="00DB0E80"/>
    <w:rsid w:val="00DB795D"/>
    <w:rsid w:val="00DD3B62"/>
    <w:rsid w:val="00DE446D"/>
    <w:rsid w:val="00DF3ADE"/>
    <w:rsid w:val="00DF6373"/>
    <w:rsid w:val="00E00C5B"/>
    <w:rsid w:val="00E135A4"/>
    <w:rsid w:val="00E14FF5"/>
    <w:rsid w:val="00E47486"/>
    <w:rsid w:val="00E5372F"/>
    <w:rsid w:val="00E6071E"/>
    <w:rsid w:val="00E75F31"/>
    <w:rsid w:val="00E91423"/>
    <w:rsid w:val="00E918D3"/>
    <w:rsid w:val="00E939AA"/>
    <w:rsid w:val="00EB447D"/>
    <w:rsid w:val="00EB68AB"/>
    <w:rsid w:val="00EC7099"/>
    <w:rsid w:val="00ED043B"/>
    <w:rsid w:val="00ED4131"/>
    <w:rsid w:val="00F22DCB"/>
    <w:rsid w:val="00F4206E"/>
    <w:rsid w:val="00F5003F"/>
    <w:rsid w:val="00F50857"/>
    <w:rsid w:val="00F571AE"/>
    <w:rsid w:val="00F62E0B"/>
    <w:rsid w:val="00F62EA4"/>
    <w:rsid w:val="00F66428"/>
    <w:rsid w:val="00F73632"/>
    <w:rsid w:val="00F91B7C"/>
    <w:rsid w:val="00F95C96"/>
    <w:rsid w:val="00FB0C5C"/>
    <w:rsid w:val="00FB69ED"/>
    <w:rsid w:val="00FD2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4C8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公文(頁碼)"/>
    <w:basedOn w:val="Normal"/>
    <w:uiPriority w:val="99"/>
    <w:rsid w:val="008404C8"/>
    <w:pPr>
      <w:widowControl/>
      <w:textAlignment w:val="baseline"/>
    </w:pPr>
    <w:rPr>
      <w:rFonts w:eastAsia="標楷體"/>
      <w:noProof/>
      <w:color w:val="FF0000"/>
      <w:kern w:val="0"/>
      <w:sz w:val="28"/>
      <w:szCs w:val="20"/>
      <w:lang w:bidi="he-IL"/>
    </w:rPr>
  </w:style>
  <w:style w:type="paragraph" w:customStyle="1" w:styleId="a0">
    <w:name w:val="公文(裝訂線)"/>
    <w:basedOn w:val="Normal"/>
    <w:uiPriority w:val="99"/>
    <w:rsid w:val="008404C8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styleId="Header">
    <w:name w:val="header"/>
    <w:basedOn w:val="Normal"/>
    <w:link w:val="HeaderChar"/>
    <w:uiPriority w:val="99"/>
    <w:rsid w:val="008404C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F3730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8404C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F3730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8404C8"/>
    <w:pPr>
      <w:autoSpaceDE w:val="0"/>
      <w:autoSpaceDN w:val="0"/>
      <w:adjustRightInd w:val="0"/>
      <w:ind w:left="960" w:hanging="960"/>
      <w:textDirection w:val="lrTbV"/>
      <w:textAlignment w:val="baseline"/>
    </w:pPr>
    <w:rPr>
      <w:rFonts w:ascii="標楷體" w:eastAsia="標楷體"/>
      <w:kern w:val="0"/>
      <w:sz w:val="3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404C8"/>
    <w:rPr>
      <w:rFonts w:ascii="標楷體" w:eastAsia="標楷體"/>
      <w:sz w:val="32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0CE0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730"/>
    <w:rPr>
      <w:rFonts w:asciiTheme="majorHAnsi" w:eastAsiaTheme="majorEastAsia" w:hAnsiTheme="majorHAnsi" w:cstheme="majorBidi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128</Words>
  <Characters>732</Characters>
  <Application>Microsoft Office Outlook</Application>
  <DocSecurity>0</DocSecurity>
  <Lines>0</Lines>
  <Paragraphs>0</Paragraphs>
  <ScaleCrop>false</ScaleCrop>
  <Company>HOMGER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    號：</dc:title>
  <dc:subject/>
  <dc:creator>user</dc:creator>
  <cp:keywords/>
  <dc:description/>
  <cp:lastModifiedBy>acer</cp:lastModifiedBy>
  <cp:revision>2</cp:revision>
  <cp:lastPrinted>2013-12-02T03:51:00Z</cp:lastPrinted>
  <dcterms:created xsi:type="dcterms:W3CDTF">2013-12-03T01:18:00Z</dcterms:created>
  <dcterms:modified xsi:type="dcterms:W3CDTF">2013-12-03T01:18:00Z</dcterms:modified>
</cp:coreProperties>
</file>