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F96" w:rsidRDefault="00683817">
      <w:pPr>
        <w:spacing w:line="500" w:lineRule="exact"/>
        <w:rPr>
          <w:rFonts w:ascii="標楷體" w:eastAsia="標楷體"/>
          <w:b/>
          <w:bCs/>
          <w:sz w:val="40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40"/>
        </w:rPr>
        <w:t>中華民國童軍</w:t>
      </w:r>
      <w:r w:rsidR="00DF0F96">
        <w:rPr>
          <w:rFonts w:ascii="標楷體" w:eastAsia="標楷體" w:hint="eastAsia"/>
          <w:b/>
          <w:bCs/>
          <w:sz w:val="40"/>
        </w:rPr>
        <w:t>優秀童軍獎章候選人推薦表</w:t>
      </w:r>
    </w:p>
    <w:p w:rsidR="00DF0F96" w:rsidRDefault="00DF0F96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DF0F96" w:rsidTr="00D56EA8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DF0F96" w:rsidRDefault="00DF0F96" w:rsidP="00E21FF4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0B76C0" w:rsidRDefault="00DF0F96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DF0F96" w:rsidRDefault="00DF0F96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DF0F96" w:rsidTr="00D56EA8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DF0F96" w:rsidRDefault="00D56EA8" w:rsidP="00E548DC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E548DC">
              <w:rPr>
                <w:rFonts w:ascii="標楷體" w:eastAsia="標楷體" w:hint="eastAsia"/>
                <w:sz w:val="28"/>
              </w:rPr>
              <w:t>6</w:t>
            </w:r>
            <w:r w:rsidR="00DF0F96">
              <w:rPr>
                <w:rFonts w:ascii="標楷體" w:eastAsia="標楷體" w:hint="eastAsia"/>
                <w:sz w:val="28"/>
              </w:rPr>
              <w:t>年</w:t>
            </w:r>
            <w:r w:rsidR="00DF0F96">
              <w:rPr>
                <w:rFonts w:ascii="標楷體" w:eastAsia="標楷體" w:hAnsi="標楷體" w:hint="eastAsia"/>
                <w:sz w:val="28"/>
              </w:rPr>
              <w:t>□</w:t>
            </w:r>
            <w:r w:rsidR="00DF0F96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DF0F96" w:rsidRDefault="00D56EA8" w:rsidP="00E548DC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E548DC">
              <w:rPr>
                <w:rFonts w:ascii="標楷體" w:eastAsia="標楷體" w:hint="eastAsia"/>
                <w:sz w:val="28"/>
              </w:rPr>
              <w:t>7</w:t>
            </w:r>
            <w:r w:rsidR="00DF0F96">
              <w:rPr>
                <w:rFonts w:ascii="標楷體" w:eastAsia="標楷體" w:hint="eastAsia"/>
                <w:sz w:val="28"/>
              </w:rPr>
              <w:t>年</w:t>
            </w:r>
            <w:r w:rsidR="00DF0F96">
              <w:rPr>
                <w:rFonts w:ascii="標楷體" w:eastAsia="標楷體" w:hAnsi="標楷體" w:hint="eastAsia"/>
                <w:sz w:val="28"/>
              </w:rPr>
              <w:t>□</w:t>
            </w:r>
            <w:r w:rsidR="00DF0F96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0F96" w:rsidRDefault="00FA15CD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E21FF4" w:rsidTr="000B76C0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proofErr w:type="gramStart"/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  <w:proofErr w:type="gramEnd"/>
          </w:p>
        </w:tc>
        <w:tc>
          <w:tcPr>
            <w:tcW w:w="1124" w:type="dxa"/>
            <w:vAlign w:val="center"/>
          </w:tcPr>
          <w:p w:rsidR="00E21FF4" w:rsidRDefault="00E21FF4" w:rsidP="00E21FF4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FF4" w:rsidRDefault="00E21FF4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E21FF4" w:rsidRDefault="00E21FF4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E21FF4" w:rsidTr="000B76C0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2B3D05" w:rsidRPr="00A507D3" w:rsidRDefault="002B3D05" w:rsidP="002B3D05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DF0F96" w:rsidRDefault="00DF0F96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DF0F96" w:rsidRDefault="00DF0F96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</w:t>
      </w:r>
      <w:r w:rsidR="007D4232">
        <w:rPr>
          <w:rFonts w:ascii="標楷體" w:eastAsia="標楷體" w:hint="eastAsia"/>
          <w:sz w:val="28"/>
        </w:rPr>
        <w:t xml:space="preserve">  </w:t>
      </w:r>
      <w:r>
        <w:rPr>
          <w:rFonts w:ascii="標楷體" w:eastAsia="標楷體" w:hint="eastAsia"/>
          <w:sz w:val="28"/>
        </w:rPr>
        <w:t xml:space="preserve">   </w:t>
      </w:r>
      <w:r w:rsidR="00BF13BA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 xml:space="preserve"> 童軍會   第     團</w:t>
      </w:r>
    </w:p>
    <w:p w:rsidR="00DF0F96" w:rsidRDefault="00DF0F96">
      <w:pPr>
        <w:spacing w:line="360" w:lineRule="exact"/>
        <w:ind w:left="357" w:hanging="357"/>
        <w:rPr>
          <w:sz w:val="28"/>
        </w:rPr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DF0F96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BA" w:rsidRDefault="00E925BA">
      <w:r>
        <w:separator/>
      </w:r>
    </w:p>
  </w:endnote>
  <w:endnote w:type="continuationSeparator" w:id="0">
    <w:p w:rsidR="00E925BA" w:rsidRDefault="00E92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BA" w:rsidRDefault="00E925BA">
      <w:r>
        <w:separator/>
      </w:r>
    </w:p>
  </w:footnote>
  <w:footnote w:type="continuationSeparator" w:id="0">
    <w:p w:rsidR="00E925BA" w:rsidRDefault="00E92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2C3D"/>
    <w:multiLevelType w:val="singleLevel"/>
    <w:tmpl w:val="96641582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1">
    <w:nsid w:val="1A2537DB"/>
    <w:multiLevelType w:val="hybridMultilevel"/>
    <w:tmpl w:val="5E6832D6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>
    <w:nsid w:val="27412654"/>
    <w:multiLevelType w:val="singleLevel"/>
    <w:tmpl w:val="45DEE50E"/>
    <w:lvl w:ilvl="0">
      <w:start w:val="1"/>
      <w:numFmt w:val="taiwaneseCountingThousand"/>
      <w:lvlText w:val="%1、"/>
      <w:lvlJc w:val="left"/>
      <w:pPr>
        <w:tabs>
          <w:tab w:val="num" w:pos="2580"/>
        </w:tabs>
        <w:ind w:left="2580" w:hanging="645"/>
      </w:pPr>
      <w:rPr>
        <w:rFonts w:hint="eastAsia"/>
      </w:rPr>
    </w:lvl>
  </w:abstractNum>
  <w:abstractNum w:abstractNumId="3">
    <w:nsid w:val="31111D99"/>
    <w:multiLevelType w:val="hybridMultilevel"/>
    <w:tmpl w:val="CF047074"/>
    <w:lvl w:ilvl="0" w:tplc="730895DE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33D403D3"/>
    <w:multiLevelType w:val="hybridMultilevel"/>
    <w:tmpl w:val="676614AE"/>
    <w:lvl w:ilvl="0" w:tplc="5AB8D5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E6A371E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C99779D"/>
    <w:multiLevelType w:val="hybridMultilevel"/>
    <w:tmpl w:val="445867A2"/>
    <w:lvl w:ilvl="0" w:tplc="94B44C52">
      <w:start w:val="3"/>
      <w:numFmt w:val="taiwaneseCountingThousand"/>
      <w:lvlText w:val="%1、"/>
      <w:lvlJc w:val="left"/>
      <w:pPr>
        <w:tabs>
          <w:tab w:val="num" w:pos="2320"/>
        </w:tabs>
        <w:ind w:left="2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60"/>
        </w:tabs>
        <w:ind w:left="2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0"/>
        </w:tabs>
        <w:ind w:left="3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00"/>
        </w:tabs>
        <w:ind w:left="4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0"/>
        </w:tabs>
        <w:ind w:left="4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40"/>
        </w:tabs>
        <w:ind w:left="5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20"/>
        </w:tabs>
        <w:ind w:left="5920" w:hanging="480"/>
      </w:pPr>
    </w:lvl>
  </w:abstractNum>
  <w:abstractNum w:abstractNumId="6">
    <w:nsid w:val="421C75E8"/>
    <w:multiLevelType w:val="hybridMultilevel"/>
    <w:tmpl w:val="72E2B1C6"/>
    <w:lvl w:ilvl="0" w:tplc="8236EC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490A485D"/>
    <w:multiLevelType w:val="singleLevel"/>
    <w:tmpl w:val="C67055F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ascii="Times New Roman" w:hint="eastAsia"/>
      </w:rPr>
    </w:lvl>
  </w:abstractNum>
  <w:abstractNum w:abstractNumId="8">
    <w:nsid w:val="4CA63541"/>
    <w:multiLevelType w:val="singleLevel"/>
    <w:tmpl w:val="6E9E43D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9">
    <w:nsid w:val="5B2157D7"/>
    <w:multiLevelType w:val="singleLevel"/>
    <w:tmpl w:val="60249CE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</w:abstractNum>
  <w:abstractNum w:abstractNumId="10">
    <w:nsid w:val="5CEE6DA4"/>
    <w:multiLevelType w:val="hybridMultilevel"/>
    <w:tmpl w:val="9A0EA6CC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7F12386E">
      <w:start w:val="2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F632785"/>
    <w:multiLevelType w:val="hybridMultilevel"/>
    <w:tmpl w:val="15BC45A0"/>
    <w:lvl w:ilvl="0" w:tplc="CB58638A">
      <w:start w:val="1"/>
      <w:numFmt w:val="decimalFullWidth"/>
      <w:lvlText w:val="%1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>
    <w:nsid w:val="607107F7"/>
    <w:multiLevelType w:val="hybridMultilevel"/>
    <w:tmpl w:val="7BDE612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68B94964"/>
    <w:multiLevelType w:val="hybridMultilevel"/>
    <w:tmpl w:val="9F2E40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6F641B80"/>
    <w:multiLevelType w:val="singleLevel"/>
    <w:tmpl w:val="55DE7A0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5">
    <w:nsid w:val="76102185"/>
    <w:multiLevelType w:val="hybridMultilevel"/>
    <w:tmpl w:val="42FE7A90"/>
    <w:lvl w:ilvl="0" w:tplc="EEEC994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0"/>
  </w:num>
  <w:num w:numId="8">
    <w:abstractNumId w:val="15"/>
  </w:num>
  <w:num w:numId="9">
    <w:abstractNumId w:val="13"/>
  </w:num>
  <w:num w:numId="10">
    <w:abstractNumId w:val="6"/>
  </w:num>
  <w:num w:numId="11">
    <w:abstractNumId w:val="12"/>
  </w:num>
  <w:num w:numId="12">
    <w:abstractNumId w:val="5"/>
  </w:num>
  <w:num w:numId="13">
    <w:abstractNumId w:val="7"/>
  </w:num>
  <w:num w:numId="14">
    <w:abstractNumId w:val="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attachedTemplate r:id="rId1"/>
  <w:doNotTrackMoves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C12"/>
    <w:rsid w:val="000000EB"/>
    <w:rsid w:val="000001B7"/>
    <w:rsid w:val="00030830"/>
    <w:rsid w:val="0006191C"/>
    <w:rsid w:val="00080989"/>
    <w:rsid w:val="000816D6"/>
    <w:rsid w:val="00084899"/>
    <w:rsid w:val="000B76C0"/>
    <w:rsid w:val="000C4C6E"/>
    <w:rsid w:val="000C638E"/>
    <w:rsid w:val="001043CC"/>
    <w:rsid w:val="00145EAF"/>
    <w:rsid w:val="00150B14"/>
    <w:rsid w:val="00162CC4"/>
    <w:rsid w:val="001A7D10"/>
    <w:rsid w:val="001F3550"/>
    <w:rsid w:val="0025254F"/>
    <w:rsid w:val="00297DF6"/>
    <w:rsid w:val="002B3D05"/>
    <w:rsid w:val="002C40A7"/>
    <w:rsid w:val="002F794A"/>
    <w:rsid w:val="00302DAD"/>
    <w:rsid w:val="0031287C"/>
    <w:rsid w:val="0031292E"/>
    <w:rsid w:val="00385A66"/>
    <w:rsid w:val="00386132"/>
    <w:rsid w:val="003B7752"/>
    <w:rsid w:val="003D2736"/>
    <w:rsid w:val="00443B46"/>
    <w:rsid w:val="0044647C"/>
    <w:rsid w:val="0046020E"/>
    <w:rsid w:val="00464A2F"/>
    <w:rsid w:val="00473541"/>
    <w:rsid w:val="004C6607"/>
    <w:rsid w:val="00501F1F"/>
    <w:rsid w:val="00506AFF"/>
    <w:rsid w:val="0058032C"/>
    <w:rsid w:val="005C5C2E"/>
    <w:rsid w:val="005E52EA"/>
    <w:rsid w:val="005F1F0C"/>
    <w:rsid w:val="005F50C6"/>
    <w:rsid w:val="00611ED8"/>
    <w:rsid w:val="006378F8"/>
    <w:rsid w:val="00662BE2"/>
    <w:rsid w:val="00683817"/>
    <w:rsid w:val="006956E2"/>
    <w:rsid w:val="006A78CD"/>
    <w:rsid w:val="007324CA"/>
    <w:rsid w:val="00750A9C"/>
    <w:rsid w:val="00754374"/>
    <w:rsid w:val="007D4232"/>
    <w:rsid w:val="007F5BC0"/>
    <w:rsid w:val="008373AE"/>
    <w:rsid w:val="00884D6F"/>
    <w:rsid w:val="00886CD8"/>
    <w:rsid w:val="00931FCB"/>
    <w:rsid w:val="00952140"/>
    <w:rsid w:val="009F1401"/>
    <w:rsid w:val="009F6FB5"/>
    <w:rsid w:val="00A45F66"/>
    <w:rsid w:val="00A672A6"/>
    <w:rsid w:val="00A80C5F"/>
    <w:rsid w:val="00AA41F7"/>
    <w:rsid w:val="00AB3405"/>
    <w:rsid w:val="00AB46CC"/>
    <w:rsid w:val="00B3586E"/>
    <w:rsid w:val="00B71FDC"/>
    <w:rsid w:val="00BF13BA"/>
    <w:rsid w:val="00BF21C2"/>
    <w:rsid w:val="00C26687"/>
    <w:rsid w:val="00C3579D"/>
    <w:rsid w:val="00C760F8"/>
    <w:rsid w:val="00CA5041"/>
    <w:rsid w:val="00CB1182"/>
    <w:rsid w:val="00CC0875"/>
    <w:rsid w:val="00CC5AF0"/>
    <w:rsid w:val="00CD1C7F"/>
    <w:rsid w:val="00D55565"/>
    <w:rsid w:val="00D56EA8"/>
    <w:rsid w:val="00DD5329"/>
    <w:rsid w:val="00DF0F96"/>
    <w:rsid w:val="00E03F77"/>
    <w:rsid w:val="00E05B21"/>
    <w:rsid w:val="00E21FF4"/>
    <w:rsid w:val="00E548DC"/>
    <w:rsid w:val="00E54C30"/>
    <w:rsid w:val="00E925BA"/>
    <w:rsid w:val="00E9459B"/>
    <w:rsid w:val="00EA52A7"/>
    <w:rsid w:val="00EB3EE7"/>
    <w:rsid w:val="00EF5C12"/>
    <w:rsid w:val="00EF6B41"/>
    <w:rsid w:val="00F73613"/>
    <w:rsid w:val="00FA15CD"/>
    <w:rsid w:val="00FF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AD387-788C-49EF-AD35-B97E20781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Govdocs3.wiz</Template>
  <TotalTime>0</TotalTime>
  <Pages>1</Pages>
  <Words>66</Words>
  <Characters>381</Characters>
  <Application>Microsoft Office Word</Application>
  <DocSecurity>0</DocSecurity>
  <Lines>3</Lines>
  <Paragraphs>1</Paragraphs>
  <ScaleCrop>false</ScaleCrop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subject/>
  <dc:creator/>
  <cp:keywords/>
  <cp:lastModifiedBy/>
  <cp:revision>1</cp:revision>
  <cp:lastPrinted>2007-12-14T06:38:00Z</cp:lastPrinted>
  <dcterms:created xsi:type="dcterms:W3CDTF">2016-11-22T10:24:00Z</dcterms:created>
  <dcterms:modified xsi:type="dcterms:W3CDTF">2018-11-01T03:57:00Z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